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BB5AF" w14:textId="77777777" w:rsidR="005B22D9" w:rsidRPr="005B22D9" w:rsidRDefault="005B22D9" w:rsidP="005B22D9">
      <w:pPr>
        <w:rPr>
          <w:sz w:val="24"/>
          <w:szCs w:val="24"/>
          <w:lang w:val="en-US"/>
        </w:rPr>
      </w:pPr>
    </w:p>
    <w:p w14:paraId="1C45D28B" w14:textId="77777777" w:rsidR="005B22D9" w:rsidRPr="005B22D9" w:rsidRDefault="005B22D9" w:rsidP="005B22D9">
      <w:pPr>
        <w:rPr>
          <w:sz w:val="24"/>
          <w:szCs w:val="24"/>
          <w:lang w:val="en-US"/>
        </w:rPr>
      </w:pPr>
    </w:p>
    <w:p w14:paraId="74ED9CF7" w14:textId="77777777" w:rsidR="005B22D9" w:rsidRPr="005B22D9" w:rsidRDefault="005B22D9" w:rsidP="005B22D9">
      <w:pPr>
        <w:jc w:val="right"/>
        <w:rPr>
          <w:sz w:val="24"/>
          <w:szCs w:val="24"/>
          <w:lang w:val="en-US"/>
        </w:rPr>
      </w:pPr>
    </w:p>
    <w:p w14:paraId="0481187E" w14:textId="77777777" w:rsidR="005B22D9" w:rsidRPr="005B22D9" w:rsidRDefault="005B22D9" w:rsidP="005B22D9">
      <w:pPr>
        <w:jc w:val="right"/>
        <w:rPr>
          <w:sz w:val="24"/>
          <w:szCs w:val="24"/>
          <w:lang w:val="en-US"/>
        </w:rPr>
      </w:pPr>
    </w:p>
    <w:p w14:paraId="66C13669" w14:textId="77777777" w:rsidR="005B22D9" w:rsidRPr="005B22D9" w:rsidRDefault="005B22D9" w:rsidP="005B22D9">
      <w:pPr>
        <w:jc w:val="right"/>
        <w:rPr>
          <w:sz w:val="24"/>
          <w:szCs w:val="24"/>
          <w:lang w:val="en-US"/>
        </w:rPr>
      </w:pPr>
    </w:p>
    <w:p w14:paraId="3DAADB6A" w14:textId="679553EA" w:rsidR="005B22D9" w:rsidRPr="005B22D9" w:rsidRDefault="005B22D9" w:rsidP="005B22D9">
      <w:pPr>
        <w:spacing w:after="0"/>
        <w:jc w:val="right"/>
        <w:rPr>
          <w:sz w:val="24"/>
          <w:szCs w:val="24"/>
          <w:lang w:val="en-US"/>
        </w:rPr>
      </w:pPr>
      <w:r w:rsidRPr="005B22D9">
        <w:rPr>
          <w:sz w:val="24"/>
          <w:szCs w:val="24"/>
          <w:lang w:val="en-US"/>
        </w:rPr>
        <w:t>January 2026</w:t>
      </w:r>
    </w:p>
    <w:p w14:paraId="5EB03ED5" w14:textId="77777777" w:rsidR="005B22D9" w:rsidRPr="005B22D9" w:rsidRDefault="005B22D9" w:rsidP="005B22D9">
      <w:pPr>
        <w:spacing w:after="0"/>
        <w:rPr>
          <w:sz w:val="24"/>
          <w:szCs w:val="24"/>
          <w:lang w:val="en-US"/>
        </w:rPr>
      </w:pPr>
    </w:p>
    <w:p w14:paraId="2A675C9A" w14:textId="77777777" w:rsidR="005B22D9" w:rsidRPr="005B22D9" w:rsidRDefault="005B22D9" w:rsidP="005B22D9">
      <w:pPr>
        <w:spacing w:after="0"/>
        <w:rPr>
          <w:sz w:val="24"/>
          <w:szCs w:val="24"/>
          <w:lang w:val="en-US"/>
        </w:rPr>
      </w:pPr>
    </w:p>
    <w:p w14:paraId="5A585703" w14:textId="77777777" w:rsidR="005B22D9" w:rsidRDefault="005B22D9" w:rsidP="005B22D9">
      <w:pPr>
        <w:spacing w:after="0"/>
        <w:rPr>
          <w:sz w:val="24"/>
          <w:szCs w:val="24"/>
        </w:rPr>
      </w:pPr>
      <w:r w:rsidRPr="005B22D9">
        <w:rPr>
          <w:sz w:val="24"/>
          <w:szCs w:val="24"/>
          <w:lang w:val="en-US"/>
        </w:rPr>
        <w:t>Dear Parent/Carer,</w:t>
      </w:r>
      <w:r w:rsidRPr="005B22D9">
        <w:rPr>
          <w:sz w:val="24"/>
          <w:szCs w:val="24"/>
        </w:rPr>
        <w:t> </w:t>
      </w:r>
    </w:p>
    <w:p w14:paraId="51B99FE5" w14:textId="77777777" w:rsidR="005B22D9" w:rsidRPr="005B22D9" w:rsidRDefault="005B22D9" w:rsidP="005B22D9">
      <w:pPr>
        <w:spacing w:after="0"/>
        <w:rPr>
          <w:sz w:val="24"/>
          <w:szCs w:val="24"/>
        </w:rPr>
      </w:pPr>
    </w:p>
    <w:p w14:paraId="0A0EEA7B" w14:textId="500DABA2" w:rsidR="005B22D9" w:rsidRPr="005B22D9" w:rsidRDefault="005B22D9" w:rsidP="005B22D9">
      <w:pPr>
        <w:spacing w:after="0"/>
        <w:jc w:val="center"/>
        <w:rPr>
          <w:b/>
          <w:bCs/>
          <w:sz w:val="24"/>
          <w:szCs w:val="24"/>
        </w:rPr>
      </w:pPr>
      <w:r w:rsidRPr="005B22D9">
        <w:rPr>
          <w:b/>
          <w:bCs/>
          <w:sz w:val="24"/>
          <w:szCs w:val="24"/>
          <w:lang w:val="en-US"/>
        </w:rPr>
        <w:t>‘Legally Blonde Jnr.’ whole school production 2026</w:t>
      </w:r>
    </w:p>
    <w:p w14:paraId="545CBBED" w14:textId="77777777" w:rsidR="005B22D9" w:rsidRPr="005B22D9" w:rsidRDefault="005B22D9" w:rsidP="005B22D9">
      <w:pPr>
        <w:spacing w:after="0"/>
        <w:rPr>
          <w:sz w:val="24"/>
          <w:szCs w:val="24"/>
        </w:rPr>
      </w:pPr>
    </w:p>
    <w:p w14:paraId="62CEEA93" w14:textId="44EFB4EE" w:rsidR="005B22D9" w:rsidRDefault="005B22D9" w:rsidP="005B22D9">
      <w:pPr>
        <w:spacing w:after="0"/>
        <w:rPr>
          <w:sz w:val="24"/>
          <w:szCs w:val="24"/>
        </w:rPr>
      </w:pPr>
      <w:r w:rsidRPr="005B22D9">
        <w:rPr>
          <w:sz w:val="24"/>
          <w:szCs w:val="24"/>
        </w:rPr>
        <w:t>Performers have been asked to provide their own costumes, which they will need for 1</w:t>
      </w:r>
      <w:r w:rsidRPr="005B22D9">
        <w:rPr>
          <w:sz w:val="24"/>
          <w:szCs w:val="24"/>
          <w:vertAlign w:val="superscript"/>
        </w:rPr>
        <w:t>st</w:t>
      </w:r>
      <w:r w:rsidRPr="005B22D9">
        <w:rPr>
          <w:sz w:val="24"/>
          <w:szCs w:val="24"/>
        </w:rPr>
        <w:t xml:space="preserve"> February. We will also be providing some of the costume</w:t>
      </w:r>
      <w:r>
        <w:rPr>
          <w:sz w:val="24"/>
          <w:szCs w:val="24"/>
        </w:rPr>
        <w:t>s</w:t>
      </w:r>
      <w:r w:rsidRPr="005B22D9">
        <w:rPr>
          <w:sz w:val="24"/>
          <w:szCs w:val="24"/>
        </w:rPr>
        <w:t xml:space="preserve">. Please see the tables below which covers </w:t>
      </w:r>
      <w:r w:rsidR="00200190">
        <w:rPr>
          <w:sz w:val="24"/>
          <w:szCs w:val="24"/>
        </w:rPr>
        <w:t>the main</w:t>
      </w:r>
      <w:r w:rsidRPr="005B22D9">
        <w:rPr>
          <w:sz w:val="24"/>
          <w:szCs w:val="24"/>
        </w:rPr>
        <w:t xml:space="preserve"> number</w:t>
      </w:r>
      <w:r w:rsidR="00200190">
        <w:rPr>
          <w:sz w:val="24"/>
          <w:szCs w:val="24"/>
        </w:rPr>
        <w:t>s</w:t>
      </w:r>
      <w:r w:rsidRPr="005B22D9">
        <w:rPr>
          <w:sz w:val="24"/>
          <w:szCs w:val="24"/>
        </w:rPr>
        <w:t xml:space="preserve"> from the show that each ensemble cast member will be involved in along with the costume you will need to provide (if it’s blank, we are providing). </w:t>
      </w:r>
    </w:p>
    <w:p w14:paraId="0F73D142" w14:textId="77777777" w:rsidR="005B22D9" w:rsidRDefault="005B22D9" w:rsidP="005B22D9">
      <w:pPr>
        <w:spacing w:after="0"/>
        <w:rPr>
          <w:sz w:val="24"/>
          <w:szCs w:val="24"/>
        </w:rPr>
      </w:pPr>
    </w:p>
    <w:p w14:paraId="794622BC" w14:textId="2E969B41" w:rsidR="005B22D9" w:rsidRDefault="005B22D9" w:rsidP="005B22D9">
      <w:pPr>
        <w:spacing w:after="0"/>
        <w:rPr>
          <w:sz w:val="24"/>
          <w:szCs w:val="24"/>
        </w:rPr>
      </w:pPr>
      <w:r w:rsidRPr="005B22D9">
        <w:rPr>
          <w:sz w:val="24"/>
          <w:szCs w:val="24"/>
        </w:rPr>
        <w:t xml:space="preserve">There are images to support this. Following this, there is a principal cast list with a description of costume they will need. Some are highlighted as “hired” meaning we will provide. </w:t>
      </w:r>
    </w:p>
    <w:p w14:paraId="5D471B57" w14:textId="77777777" w:rsidR="005B22D9" w:rsidRPr="005B22D9" w:rsidRDefault="005B22D9" w:rsidP="005B22D9">
      <w:pPr>
        <w:spacing w:after="0"/>
        <w:rPr>
          <w:sz w:val="24"/>
          <w:szCs w:val="24"/>
        </w:rPr>
      </w:pPr>
    </w:p>
    <w:p w14:paraId="12AF6D07" w14:textId="77777777" w:rsidR="005B22D9" w:rsidRPr="005B22D9" w:rsidRDefault="005B22D9" w:rsidP="005B22D9">
      <w:pPr>
        <w:spacing w:after="0"/>
        <w:rPr>
          <w:sz w:val="24"/>
          <w:szCs w:val="24"/>
        </w:rPr>
      </w:pPr>
      <w:r w:rsidRPr="005B22D9">
        <w:rPr>
          <w:sz w:val="24"/>
          <w:szCs w:val="24"/>
        </w:rPr>
        <w:t>If you have any issues with the costumes below, please don’t hesitate to contact me and let me know.</w:t>
      </w:r>
    </w:p>
    <w:p w14:paraId="6EF65A37" w14:textId="77777777" w:rsidR="005B22D9" w:rsidRPr="005B22D9" w:rsidRDefault="005B22D9" w:rsidP="005B22D9">
      <w:pPr>
        <w:spacing w:after="0"/>
        <w:rPr>
          <w:sz w:val="24"/>
          <w:szCs w:val="24"/>
        </w:rPr>
      </w:pPr>
    </w:p>
    <w:p w14:paraId="7BEFE46A" w14:textId="77777777" w:rsidR="005B22D9" w:rsidRPr="005B22D9" w:rsidRDefault="005B22D9" w:rsidP="005B22D9">
      <w:pPr>
        <w:spacing w:after="0"/>
        <w:rPr>
          <w:sz w:val="24"/>
          <w:szCs w:val="24"/>
        </w:rPr>
      </w:pPr>
      <w:r w:rsidRPr="005B22D9">
        <w:rPr>
          <w:sz w:val="24"/>
          <w:szCs w:val="24"/>
        </w:rPr>
        <w:t>Thank you again for your support with everything on the run up to the show</w:t>
      </w:r>
    </w:p>
    <w:p w14:paraId="3D1AC133" w14:textId="77777777" w:rsidR="005B22D9" w:rsidRPr="005B22D9" w:rsidRDefault="005B22D9" w:rsidP="005B22D9">
      <w:pPr>
        <w:spacing w:after="0"/>
        <w:rPr>
          <w:sz w:val="24"/>
          <w:szCs w:val="24"/>
        </w:rPr>
      </w:pPr>
    </w:p>
    <w:p w14:paraId="4672A3C2" w14:textId="4BDD9D5C" w:rsidR="005B22D9" w:rsidRPr="005B22D9" w:rsidRDefault="005B22D9" w:rsidP="005B22D9">
      <w:pPr>
        <w:spacing w:after="0"/>
        <w:rPr>
          <w:sz w:val="24"/>
          <w:szCs w:val="24"/>
        </w:rPr>
      </w:pPr>
      <w:r w:rsidRPr="005B22D9">
        <w:rPr>
          <w:sz w:val="24"/>
          <w:szCs w:val="24"/>
        </w:rPr>
        <w:t>Yours sincerely</w:t>
      </w:r>
      <w:r>
        <w:rPr>
          <w:sz w:val="24"/>
          <w:szCs w:val="24"/>
        </w:rPr>
        <w:t>,</w:t>
      </w:r>
    </w:p>
    <w:p w14:paraId="37012856" w14:textId="77777777" w:rsidR="005B22D9" w:rsidRDefault="005B22D9" w:rsidP="005B22D9">
      <w:pPr>
        <w:spacing w:after="0"/>
        <w:rPr>
          <w:sz w:val="24"/>
          <w:szCs w:val="24"/>
        </w:rPr>
      </w:pPr>
      <w:r w:rsidRPr="005B22D9">
        <w:rPr>
          <w:sz w:val="24"/>
          <w:szCs w:val="24"/>
        </w:rPr>
        <w:t>Amy Crampsie</w:t>
      </w:r>
    </w:p>
    <w:p w14:paraId="042876E7" w14:textId="77777777" w:rsidR="005B22D9" w:rsidRDefault="005B22D9" w:rsidP="005B22D9">
      <w:pPr>
        <w:spacing w:after="0"/>
        <w:rPr>
          <w:sz w:val="24"/>
          <w:szCs w:val="24"/>
        </w:rPr>
      </w:pPr>
    </w:p>
    <w:p w14:paraId="2E88639D" w14:textId="77777777" w:rsidR="005B22D9" w:rsidRDefault="005B22D9" w:rsidP="005B22D9">
      <w:pPr>
        <w:spacing w:after="0"/>
        <w:rPr>
          <w:sz w:val="24"/>
          <w:szCs w:val="24"/>
        </w:rPr>
      </w:pPr>
    </w:p>
    <w:p w14:paraId="74172673" w14:textId="77777777" w:rsidR="005B22D9" w:rsidRDefault="005B22D9" w:rsidP="005B22D9">
      <w:pPr>
        <w:spacing w:after="0"/>
        <w:rPr>
          <w:sz w:val="24"/>
          <w:szCs w:val="24"/>
        </w:rPr>
      </w:pPr>
    </w:p>
    <w:p w14:paraId="08FF95CD" w14:textId="77777777" w:rsidR="005B22D9" w:rsidRDefault="005B22D9" w:rsidP="005B22D9">
      <w:pPr>
        <w:spacing w:after="0"/>
        <w:rPr>
          <w:sz w:val="24"/>
          <w:szCs w:val="24"/>
        </w:rPr>
      </w:pPr>
    </w:p>
    <w:p w14:paraId="5638D276" w14:textId="77777777" w:rsidR="005B22D9" w:rsidRDefault="005B22D9" w:rsidP="005B22D9">
      <w:pPr>
        <w:spacing w:after="0"/>
        <w:rPr>
          <w:sz w:val="24"/>
          <w:szCs w:val="24"/>
        </w:rPr>
      </w:pPr>
    </w:p>
    <w:p w14:paraId="51249AC7" w14:textId="77777777" w:rsidR="005B22D9" w:rsidRDefault="005B22D9" w:rsidP="005B22D9">
      <w:pPr>
        <w:spacing w:after="0"/>
        <w:rPr>
          <w:sz w:val="24"/>
          <w:szCs w:val="24"/>
        </w:rPr>
      </w:pPr>
    </w:p>
    <w:p w14:paraId="73215225" w14:textId="77777777" w:rsidR="005B22D9" w:rsidRDefault="005B22D9" w:rsidP="005B22D9">
      <w:pPr>
        <w:spacing w:after="0"/>
        <w:rPr>
          <w:sz w:val="24"/>
          <w:szCs w:val="24"/>
        </w:rPr>
      </w:pPr>
    </w:p>
    <w:p w14:paraId="5F37411A" w14:textId="77777777" w:rsidR="005B22D9" w:rsidRDefault="005B22D9" w:rsidP="005B22D9">
      <w:pPr>
        <w:spacing w:after="0"/>
        <w:rPr>
          <w:sz w:val="24"/>
          <w:szCs w:val="24"/>
        </w:rPr>
      </w:pPr>
    </w:p>
    <w:p w14:paraId="7B5BB1DE" w14:textId="77777777" w:rsidR="005B22D9" w:rsidRDefault="005B22D9" w:rsidP="005B22D9">
      <w:pPr>
        <w:spacing w:after="0"/>
        <w:rPr>
          <w:sz w:val="24"/>
          <w:szCs w:val="24"/>
        </w:rPr>
      </w:pPr>
    </w:p>
    <w:p w14:paraId="71A8AD6E" w14:textId="77777777" w:rsidR="005B22D9" w:rsidRDefault="005B22D9" w:rsidP="005B22D9">
      <w:pPr>
        <w:spacing w:after="0"/>
        <w:rPr>
          <w:sz w:val="24"/>
          <w:szCs w:val="24"/>
        </w:rPr>
      </w:pPr>
    </w:p>
    <w:p w14:paraId="2AA53D40" w14:textId="77777777" w:rsidR="005B22D9" w:rsidRDefault="005B22D9" w:rsidP="005B22D9">
      <w:pPr>
        <w:spacing w:after="0"/>
        <w:rPr>
          <w:sz w:val="24"/>
          <w:szCs w:val="24"/>
        </w:rPr>
      </w:pPr>
    </w:p>
    <w:p w14:paraId="3F67E835" w14:textId="77777777" w:rsidR="005B22D9" w:rsidRDefault="005B22D9" w:rsidP="005B22D9">
      <w:pPr>
        <w:spacing w:after="0"/>
        <w:rPr>
          <w:sz w:val="24"/>
          <w:szCs w:val="24"/>
        </w:rPr>
      </w:pPr>
    </w:p>
    <w:p w14:paraId="5985F14E" w14:textId="77777777" w:rsidR="005B22D9" w:rsidRDefault="005B22D9" w:rsidP="005B22D9">
      <w:pPr>
        <w:rPr>
          <w:b/>
          <w:bCs/>
          <w:u w:val="single"/>
        </w:rPr>
      </w:pPr>
    </w:p>
    <w:p w14:paraId="0287189A" w14:textId="77777777" w:rsidR="005B22D9" w:rsidRPr="006632AD" w:rsidRDefault="005B22D9" w:rsidP="005B22D9">
      <w:pPr>
        <w:rPr>
          <w:b/>
          <w:bCs/>
        </w:rPr>
      </w:pPr>
      <w:r w:rsidRPr="009E0A2A">
        <w:rPr>
          <w:b/>
          <w:bCs/>
          <w:u w:val="single"/>
        </w:rPr>
        <w:t>Principal Dancers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B22D9" w14:paraId="61ACE255" w14:textId="77777777" w:rsidTr="00F45D62">
        <w:tc>
          <w:tcPr>
            <w:tcW w:w="4508" w:type="dxa"/>
          </w:tcPr>
          <w:p w14:paraId="13C78891" w14:textId="77777777" w:rsidR="005B22D9" w:rsidRPr="009E0A2A" w:rsidRDefault="005B22D9" w:rsidP="00F45D62">
            <w:pPr>
              <w:rPr>
                <w:b/>
                <w:bCs/>
              </w:rPr>
            </w:pPr>
            <w:r w:rsidRPr="009E0A2A">
              <w:rPr>
                <w:b/>
                <w:bCs/>
              </w:rPr>
              <w:t>NUMBER</w:t>
            </w:r>
          </w:p>
        </w:tc>
        <w:tc>
          <w:tcPr>
            <w:tcW w:w="4508" w:type="dxa"/>
          </w:tcPr>
          <w:p w14:paraId="68CED421" w14:textId="77777777" w:rsidR="005B22D9" w:rsidRPr="009E0A2A" w:rsidRDefault="005B22D9" w:rsidP="00F45D62">
            <w:pPr>
              <w:rPr>
                <w:b/>
                <w:bCs/>
              </w:rPr>
            </w:pPr>
            <w:r w:rsidRPr="009E0A2A">
              <w:rPr>
                <w:b/>
                <w:bCs/>
              </w:rPr>
              <w:t>COSTUME</w:t>
            </w:r>
          </w:p>
        </w:tc>
      </w:tr>
      <w:tr w:rsidR="005B22D9" w14:paraId="48B8FA19" w14:textId="77777777" w:rsidTr="00F45D62">
        <w:tc>
          <w:tcPr>
            <w:tcW w:w="4508" w:type="dxa"/>
          </w:tcPr>
          <w:p w14:paraId="4073C9BF" w14:textId="77777777" w:rsidR="005B22D9" w:rsidRDefault="005B22D9" w:rsidP="00F45D62">
            <w:r>
              <w:t>OMIG YOU GUYS</w:t>
            </w:r>
          </w:p>
          <w:p w14:paraId="350F6952" w14:textId="77777777" w:rsidR="005B22D9" w:rsidRDefault="005B22D9" w:rsidP="00F45D62"/>
        </w:tc>
        <w:tc>
          <w:tcPr>
            <w:tcW w:w="4508" w:type="dxa"/>
          </w:tcPr>
          <w:p w14:paraId="2B484CD3" w14:textId="77777777" w:rsidR="005B22D9" w:rsidRDefault="005B22D9" w:rsidP="00200190">
            <w:pPr>
              <w:pStyle w:val="ListParagraph"/>
              <w:numPr>
                <w:ilvl w:val="0"/>
                <w:numId w:val="6"/>
              </w:numPr>
            </w:pPr>
            <w:r>
              <w:t>BLACK LEGGINGS</w:t>
            </w:r>
          </w:p>
          <w:p w14:paraId="0FB812EC" w14:textId="77777777" w:rsidR="005B22D9" w:rsidRPr="00200190" w:rsidRDefault="005B22D9" w:rsidP="00200190">
            <w:pPr>
              <w:pStyle w:val="ListParagraph"/>
              <w:numPr>
                <w:ilvl w:val="0"/>
                <w:numId w:val="6"/>
              </w:numPr>
              <w:rPr>
                <w:shd w:val="clear" w:color="auto" w:fill="E8E8E8" w:themeFill="background2"/>
              </w:rPr>
            </w:pPr>
            <w:r w:rsidRPr="00200190">
              <w:rPr>
                <w:shd w:val="clear" w:color="auto" w:fill="E8E8E8" w:themeFill="background2"/>
              </w:rPr>
              <w:t>WHITE PUMPS</w:t>
            </w:r>
          </w:p>
          <w:p w14:paraId="23BA9A2A" w14:textId="77777777" w:rsidR="005B22D9" w:rsidRDefault="005B22D9" w:rsidP="00200190">
            <w:pPr>
              <w:pStyle w:val="ListParagraph"/>
              <w:numPr>
                <w:ilvl w:val="0"/>
                <w:numId w:val="6"/>
              </w:numPr>
            </w:pPr>
            <w:r>
              <w:t>ACCESSORIES- SCARFS, JACKETS/BLAZER, BOWS- PASTEL BLUE, GREEN, WHITE</w:t>
            </w:r>
          </w:p>
        </w:tc>
      </w:tr>
      <w:tr w:rsidR="005B22D9" w14:paraId="13A06224" w14:textId="77777777" w:rsidTr="00F45D62">
        <w:tc>
          <w:tcPr>
            <w:tcW w:w="4508" w:type="dxa"/>
          </w:tcPr>
          <w:p w14:paraId="7B5F7DCD" w14:textId="77777777" w:rsidR="005B22D9" w:rsidRDefault="005B22D9" w:rsidP="00F45D62">
            <w:r>
              <w:t>WHAT YOU WANT</w:t>
            </w:r>
          </w:p>
          <w:p w14:paraId="196A10D2" w14:textId="77777777" w:rsidR="005B22D9" w:rsidRDefault="005B22D9" w:rsidP="00F45D62"/>
        </w:tc>
        <w:tc>
          <w:tcPr>
            <w:tcW w:w="4508" w:type="dxa"/>
          </w:tcPr>
          <w:p w14:paraId="1513F8C5" w14:textId="77777777" w:rsidR="005B22D9" w:rsidRDefault="005B22D9" w:rsidP="00200190">
            <w:pPr>
              <w:pStyle w:val="ListParagraph"/>
              <w:numPr>
                <w:ilvl w:val="0"/>
                <w:numId w:val="7"/>
              </w:numPr>
            </w:pPr>
            <w:r>
              <w:t>BLACK LEGGINGS</w:t>
            </w:r>
          </w:p>
          <w:p w14:paraId="7C28F96C" w14:textId="77777777" w:rsidR="005B22D9" w:rsidRDefault="005B22D9" w:rsidP="00200190">
            <w:pPr>
              <w:pStyle w:val="ListParagraph"/>
              <w:numPr>
                <w:ilvl w:val="0"/>
                <w:numId w:val="7"/>
              </w:numPr>
            </w:pPr>
            <w:r>
              <w:t>WHITE PUMPS</w:t>
            </w:r>
          </w:p>
          <w:p w14:paraId="3A3B650C" w14:textId="5C4CC27D" w:rsidR="00200190" w:rsidRDefault="00200190" w:rsidP="00200190">
            <w:pPr>
              <w:pStyle w:val="ListParagraph"/>
              <w:numPr>
                <w:ilvl w:val="0"/>
                <w:numId w:val="7"/>
              </w:numPr>
            </w:pPr>
            <w:r>
              <w:t>COLOURFUL HAT/BASEBALL CAP</w:t>
            </w:r>
          </w:p>
        </w:tc>
      </w:tr>
      <w:tr w:rsidR="005B22D9" w14:paraId="38EBD835" w14:textId="77777777" w:rsidTr="00F45D62">
        <w:tc>
          <w:tcPr>
            <w:tcW w:w="4508" w:type="dxa"/>
          </w:tcPr>
          <w:p w14:paraId="0AE1BE52" w14:textId="77777777" w:rsidR="005B22D9" w:rsidRDefault="005B22D9" w:rsidP="00F45D62">
            <w:r>
              <w:t>SO MUCH BETTER</w:t>
            </w:r>
          </w:p>
          <w:p w14:paraId="114F0EF5" w14:textId="77777777" w:rsidR="005B22D9" w:rsidRDefault="005B22D9" w:rsidP="00F45D62"/>
        </w:tc>
        <w:tc>
          <w:tcPr>
            <w:tcW w:w="4508" w:type="dxa"/>
          </w:tcPr>
          <w:p w14:paraId="20FD8534" w14:textId="2984A03D" w:rsidR="005B22D9" w:rsidRDefault="00615380" w:rsidP="00F45D62">
            <w:r>
              <w:t>SAME AS ABOVE</w:t>
            </w:r>
          </w:p>
        </w:tc>
      </w:tr>
      <w:tr w:rsidR="005B22D9" w14:paraId="0470B05E" w14:textId="77777777" w:rsidTr="00F45D62">
        <w:tc>
          <w:tcPr>
            <w:tcW w:w="4508" w:type="dxa"/>
          </w:tcPr>
          <w:p w14:paraId="4AD24B8F" w14:textId="77777777" w:rsidR="005B22D9" w:rsidRDefault="005B22D9" w:rsidP="00F45D62">
            <w:r>
              <w:t>WHIPPED INTO SHAPE</w:t>
            </w:r>
          </w:p>
        </w:tc>
        <w:tc>
          <w:tcPr>
            <w:tcW w:w="4508" w:type="dxa"/>
          </w:tcPr>
          <w:p w14:paraId="00A992C8" w14:textId="77777777" w:rsidR="005B22D9" w:rsidRDefault="005B22D9" w:rsidP="00F45D62">
            <w:r>
              <w:t>FUNKY ACTIVE WEAR</w:t>
            </w:r>
          </w:p>
        </w:tc>
      </w:tr>
    </w:tbl>
    <w:p w14:paraId="722AB1FB" w14:textId="77777777" w:rsidR="005B22D9" w:rsidRDefault="005B22D9" w:rsidP="005B22D9"/>
    <w:p w14:paraId="6AFAD97C" w14:textId="274E90DC" w:rsidR="005B22D9" w:rsidRPr="009E0A2A" w:rsidRDefault="005B22D9" w:rsidP="005B22D9">
      <w:pPr>
        <w:rPr>
          <w:b/>
          <w:bCs/>
          <w:u w:val="single"/>
        </w:rPr>
      </w:pPr>
      <w:r w:rsidRPr="009E0A2A">
        <w:rPr>
          <w:b/>
          <w:bCs/>
          <w:u w:val="single"/>
        </w:rPr>
        <w:t xml:space="preserve">Solo </w:t>
      </w:r>
      <w:r>
        <w:rPr>
          <w:b/>
          <w:bCs/>
          <w:u w:val="single"/>
        </w:rPr>
        <w:t>D</w:t>
      </w:r>
      <w:r w:rsidRPr="009E0A2A">
        <w:rPr>
          <w:b/>
          <w:bCs/>
          <w:u w:val="single"/>
        </w:rPr>
        <w:t>ancers: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B22D9" w14:paraId="5A559DC2" w14:textId="77777777" w:rsidTr="00F45D62">
        <w:tc>
          <w:tcPr>
            <w:tcW w:w="4508" w:type="dxa"/>
          </w:tcPr>
          <w:p w14:paraId="347648D5" w14:textId="77777777" w:rsidR="005B22D9" w:rsidRPr="009E0A2A" w:rsidRDefault="005B22D9" w:rsidP="00F45D62">
            <w:pPr>
              <w:rPr>
                <w:b/>
                <w:bCs/>
              </w:rPr>
            </w:pPr>
            <w:r w:rsidRPr="009E0A2A">
              <w:rPr>
                <w:b/>
                <w:bCs/>
              </w:rPr>
              <w:t>NUMBER</w:t>
            </w:r>
          </w:p>
        </w:tc>
        <w:tc>
          <w:tcPr>
            <w:tcW w:w="4508" w:type="dxa"/>
          </w:tcPr>
          <w:p w14:paraId="38D4E4AD" w14:textId="77777777" w:rsidR="005B22D9" w:rsidRPr="009E0A2A" w:rsidRDefault="005B22D9" w:rsidP="00F45D62">
            <w:pPr>
              <w:rPr>
                <w:b/>
                <w:bCs/>
              </w:rPr>
            </w:pPr>
            <w:r w:rsidRPr="009E0A2A">
              <w:rPr>
                <w:b/>
                <w:bCs/>
              </w:rPr>
              <w:t>COSTUME</w:t>
            </w:r>
          </w:p>
        </w:tc>
      </w:tr>
      <w:tr w:rsidR="005B22D9" w14:paraId="483900FA" w14:textId="77777777" w:rsidTr="00F45D62">
        <w:tc>
          <w:tcPr>
            <w:tcW w:w="4508" w:type="dxa"/>
          </w:tcPr>
          <w:p w14:paraId="2191FE4F" w14:textId="77777777" w:rsidR="005B22D9" w:rsidRDefault="005B22D9" w:rsidP="00F45D62">
            <w:r>
              <w:t>OMIG YOU GUYS</w:t>
            </w:r>
          </w:p>
          <w:p w14:paraId="78D5E693" w14:textId="77777777" w:rsidR="005B22D9" w:rsidRDefault="005B22D9" w:rsidP="00F45D62"/>
        </w:tc>
        <w:tc>
          <w:tcPr>
            <w:tcW w:w="4508" w:type="dxa"/>
          </w:tcPr>
          <w:p w14:paraId="40FB995A" w14:textId="77777777" w:rsidR="005B22D9" w:rsidRDefault="005B22D9" w:rsidP="00200190">
            <w:pPr>
              <w:pStyle w:val="ListParagraph"/>
              <w:numPr>
                <w:ilvl w:val="0"/>
                <w:numId w:val="5"/>
              </w:numPr>
            </w:pPr>
            <w:r>
              <w:t>WHITE PUMPS</w:t>
            </w:r>
          </w:p>
          <w:p w14:paraId="0F36E698" w14:textId="77777777" w:rsidR="005B22D9" w:rsidRDefault="005B22D9" w:rsidP="00200190">
            <w:pPr>
              <w:pStyle w:val="ListParagraph"/>
              <w:numPr>
                <w:ilvl w:val="0"/>
                <w:numId w:val="5"/>
              </w:numPr>
            </w:pPr>
            <w:r>
              <w:t>TAN TIGHTS</w:t>
            </w:r>
          </w:p>
        </w:tc>
      </w:tr>
      <w:tr w:rsidR="005B22D9" w14:paraId="1662CE6F" w14:textId="77777777" w:rsidTr="00F45D62">
        <w:trPr>
          <w:trHeight w:val="300"/>
        </w:trPr>
        <w:tc>
          <w:tcPr>
            <w:tcW w:w="4508" w:type="dxa"/>
          </w:tcPr>
          <w:p w14:paraId="4DE753A8" w14:textId="77777777" w:rsidR="005B22D9" w:rsidRDefault="005B22D9" w:rsidP="00F45D62">
            <w:r>
              <w:t>SERIOUS</w:t>
            </w:r>
          </w:p>
        </w:tc>
        <w:tc>
          <w:tcPr>
            <w:tcW w:w="4508" w:type="dxa"/>
          </w:tcPr>
          <w:p w14:paraId="3E812FE5" w14:textId="77777777" w:rsidR="005B22D9" w:rsidRDefault="005B22D9" w:rsidP="00200190">
            <w:pPr>
              <w:pStyle w:val="ListParagraph"/>
              <w:numPr>
                <w:ilvl w:val="0"/>
                <w:numId w:val="4"/>
              </w:numPr>
            </w:pPr>
            <w:r>
              <w:t>BLACK LEOTARD</w:t>
            </w:r>
          </w:p>
          <w:p w14:paraId="7D173230" w14:textId="77777777" w:rsidR="005B22D9" w:rsidRDefault="005B22D9" w:rsidP="00200190">
            <w:pPr>
              <w:pStyle w:val="ListParagraph"/>
              <w:numPr>
                <w:ilvl w:val="0"/>
                <w:numId w:val="4"/>
              </w:numPr>
            </w:pPr>
            <w:r>
              <w:t>BLACK TIGHTS</w:t>
            </w:r>
          </w:p>
          <w:p w14:paraId="7DED5F02" w14:textId="77777777" w:rsidR="005B22D9" w:rsidRDefault="005B22D9" w:rsidP="00200190">
            <w:pPr>
              <w:pStyle w:val="ListParagraph"/>
              <w:numPr>
                <w:ilvl w:val="0"/>
                <w:numId w:val="4"/>
              </w:numPr>
            </w:pPr>
            <w:r>
              <w:t>BLACK JAZZ SHOES</w:t>
            </w:r>
          </w:p>
        </w:tc>
      </w:tr>
      <w:tr w:rsidR="005B22D9" w14:paraId="6C244ED3" w14:textId="77777777" w:rsidTr="00F45D62">
        <w:tc>
          <w:tcPr>
            <w:tcW w:w="4508" w:type="dxa"/>
          </w:tcPr>
          <w:p w14:paraId="679631CB" w14:textId="77777777" w:rsidR="005B22D9" w:rsidRDefault="005B22D9" w:rsidP="00F45D62">
            <w:r>
              <w:t>WHAT YOU WANT</w:t>
            </w:r>
          </w:p>
          <w:p w14:paraId="08011ECD" w14:textId="77777777" w:rsidR="005B22D9" w:rsidRDefault="005B22D9" w:rsidP="00F45D62"/>
        </w:tc>
        <w:tc>
          <w:tcPr>
            <w:tcW w:w="4508" w:type="dxa"/>
          </w:tcPr>
          <w:p w14:paraId="2E076116" w14:textId="2CAB767A" w:rsidR="005B22D9" w:rsidRDefault="00200190" w:rsidP="00F45D62">
            <w:r>
              <w:t>COLOURFUL HAT/BASEBALL CAP</w:t>
            </w:r>
          </w:p>
        </w:tc>
      </w:tr>
      <w:tr w:rsidR="005B22D9" w14:paraId="4F727C1C" w14:textId="77777777" w:rsidTr="00F45D62">
        <w:tc>
          <w:tcPr>
            <w:tcW w:w="4508" w:type="dxa"/>
          </w:tcPr>
          <w:p w14:paraId="47F0D995" w14:textId="77777777" w:rsidR="005B22D9" w:rsidRDefault="005B22D9" w:rsidP="00F45D62">
            <w:r>
              <w:t>SO MUCH BETTER</w:t>
            </w:r>
          </w:p>
          <w:p w14:paraId="7DD7F660" w14:textId="77777777" w:rsidR="005B22D9" w:rsidRDefault="005B22D9" w:rsidP="00F45D62"/>
        </w:tc>
        <w:tc>
          <w:tcPr>
            <w:tcW w:w="4508" w:type="dxa"/>
          </w:tcPr>
          <w:p w14:paraId="6113CB7E" w14:textId="6D63EFD4" w:rsidR="005B22D9" w:rsidRDefault="003E5FE8" w:rsidP="00F45D62">
            <w:r>
              <w:t>SAME AS ABOVE</w:t>
            </w:r>
          </w:p>
        </w:tc>
      </w:tr>
      <w:tr w:rsidR="005B22D9" w14:paraId="00918CCD" w14:textId="77777777" w:rsidTr="00F45D62">
        <w:tc>
          <w:tcPr>
            <w:tcW w:w="4508" w:type="dxa"/>
          </w:tcPr>
          <w:p w14:paraId="7610281E" w14:textId="77777777" w:rsidR="005B22D9" w:rsidRDefault="005B22D9" w:rsidP="00F45D62">
            <w:r>
              <w:t>WHIPPED INTO SHAPE</w:t>
            </w:r>
          </w:p>
        </w:tc>
        <w:tc>
          <w:tcPr>
            <w:tcW w:w="4508" w:type="dxa"/>
          </w:tcPr>
          <w:p w14:paraId="64E000F4" w14:textId="77777777" w:rsidR="005B22D9" w:rsidRDefault="005B22D9" w:rsidP="00F45D62">
            <w:r>
              <w:t>FUNKY ACTIVE WEAR</w:t>
            </w:r>
          </w:p>
        </w:tc>
      </w:tr>
      <w:tr w:rsidR="005B22D9" w14:paraId="145DAD15" w14:textId="77777777" w:rsidTr="00F45D62">
        <w:tc>
          <w:tcPr>
            <w:tcW w:w="4508" w:type="dxa"/>
          </w:tcPr>
          <w:p w14:paraId="6AD3471F" w14:textId="77777777" w:rsidR="005B22D9" w:rsidRDefault="005B22D9" w:rsidP="00F45D62">
            <w:r>
              <w:t>BASE</w:t>
            </w:r>
          </w:p>
        </w:tc>
        <w:tc>
          <w:tcPr>
            <w:tcW w:w="4508" w:type="dxa"/>
          </w:tcPr>
          <w:p w14:paraId="465C685F" w14:textId="77777777" w:rsidR="005B22D9" w:rsidRDefault="005B22D9" w:rsidP="00200190">
            <w:pPr>
              <w:pStyle w:val="ListParagraph"/>
              <w:numPr>
                <w:ilvl w:val="0"/>
                <w:numId w:val="3"/>
              </w:numPr>
            </w:pPr>
            <w:r>
              <w:t>BLACK LEOTARD</w:t>
            </w:r>
          </w:p>
          <w:p w14:paraId="621CF07B" w14:textId="77777777" w:rsidR="005B22D9" w:rsidRDefault="005B22D9" w:rsidP="00200190">
            <w:pPr>
              <w:pStyle w:val="ListParagraph"/>
              <w:numPr>
                <w:ilvl w:val="0"/>
                <w:numId w:val="3"/>
              </w:numPr>
            </w:pPr>
            <w:r>
              <w:t>BLACK JAZZ SHOES</w:t>
            </w:r>
          </w:p>
          <w:p w14:paraId="0B429513" w14:textId="77777777" w:rsidR="005B22D9" w:rsidRDefault="005B22D9" w:rsidP="00200190">
            <w:pPr>
              <w:pStyle w:val="ListParagraph"/>
              <w:numPr>
                <w:ilvl w:val="0"/>
                <w:numId w:val="3"/>
              </w:numPr>
            </w:pPr>
            <w:r>
              <w:t>BLACK TIGHTS</w:t>
            </w:r>
          </w:p>
        </w:tc>
      </w:tr>
    </w:tbl>
    <w:p w14:paraId="68C5B46D" w14:textId="77777777" w:rsidR="005B22D9" w:rsidRDefault="005B22D9" w:rsidP="005B22D9">
      <w:pPr>
        <w:rPr>
          <w:b/>
          <w:bCs/>
          <w:u w:val="single"/>
        </w:rPr>
      </w:pPr>
    </w:p>
    <w:p w14:paraId="03A7A37A" w14:textId="77777777" w:rsidR="005B22D9" w:rsidRDefault="005B22D9" w:rsidP="005B22D9">
      <w:pPr>
        <w:rPr>
          <w:b/>
          <w:bCs/>
          <w:u w:val="single"/>
        </w:rPr>
      </w:pPr>
    </w:p>
    <w:p w14:paraId="513725AF" w14:textId="77777777" w:rsidR="005B22D9" w:rsidRDefault="005B22D9" w:rsidP="005B22D9">
      <w:pPr>
        <w:rPr>
          <w:b/>
          <w:bCs/>
          <w:u w:val="single"/>
        </w:rPr>
      </w:pPr>
    </w:p>
    <w:p w14:paraId="4BAD846A" w14:textId="77777777" w:rsidR="005B22D9" w:rsidRDefault="005B22D9" w:rsidP="005B22D9">
      <w:pPr>
        <w:rPr>
          <w:b/>
          <w:bCs/>
          <w:u w:val="single"/>
        </w:rPr>
      </w:pPr>
    </w:p>
    <w:p w14:paraId="5ABDA82E" w14:textId="77777777" w:rsidR="005B22D9" w:rsidRDefault="005B22D9" w:rsidP="005B22D9">
      <w:pPr>
        <w:rPr>
          <w:b/>
          <w:bCs/>
          <w:u w:val="single"/>
        </w:rPr>
      </w:pPr>
    </w:p>
    <w:p w14:paraId="38E9C61A" w14:textId="77777777" w:rsidR="005B22D9" w:rsidRDefault="005B22D9" w:rsidP="005B22D9">
      <w:pPr>
        <w:rPr>
          <w:b/>
          <w:bCs/>
          <w:u w:val="single"/>
        </w:rPr>
      </w:pPr>
    </w:p>
    <w:p w14:paraId="7B61A1AB" w14:textId="77777777" w:rsidR="005B22D9" w:rsidRDefault="005B22D9" w:rsidP="005B22D9">
      <w:pPr>
        <w:rPr>
          <w:b/>
          <w:bCs/>
          <w:u w:val="single"/>
        </w:rPr>
      </w:pPr>
    </w:p>
    <w:p w14:paraId="6B840F3C" w14:textId="77777777" w:rsidR="005B22D9" w:rsidRDefault="005B22D9" w:rsidP="005B22D9">
      <w:pPr>
        <w:rPr>
          <w:b/>
          <w:bCs/>
          <w:u w:val="single"/>
        </w:rPr>
      </w:pPr>
    </w:p>
    <w:p w14:paraId="44496336" w14:textId="77777777" w:rsidR="005B22D9" w:rsidRDefault="005B22D9" w:rsidP="005B22D9">
      <w:pPr>
        <w:rPr>
          <w:b/>
          <w:bCs/>
          <w:u w:val="single"/>
        </w:rPr>
      </w:pPr>
    </w:p>
    <w:p w14:paraId="134D191A" w14:textId="77777777" w:rsidR="005B22D9" w:rsidRDefault="005B22D9" w:rsidP="005B22D9">
      <w:pPr>
        <w:rPr>
          <w:b/>
          <w:bCs/>
          <w:u w:val="single"/>
        </w:rPr>
      </w:pPr>
    </w:p>
    <w:p w14:paraId="4E6FF68B" w14:textId="77777777" w:rsidR="005B22D9" w:rsidRDefault="005B22D9" w:rsidP="005B22D9">
      <w:pPr>
        <w:rPr>
          <w:b/>
          <w:bCs/>
          <w:u w:val="single"/>
        </w:rPr>
      </w:pPr>
    </w:p>
    <w:p w14:paraId="385209DD" w14:textId="77777777" w:rsidR="005B22D9" w:rsidRPr="007D1DC3" w:rsidRDefault="005B22D9" w:rsidP="005B22D9">
      <w:pPr>
        <w:rPr>
          <w:b/>
          <w:bCs/>
          <w:u w:val="single"/>
        </w:rPr>
      </w:pPr>
      <w:r w:rsidRPr="007D1DC3">
        <w:rPr>
          <w:b/>
          <w:bCs/>
          <w:u w:val="single"/>
        </w:rPr>
        <w:t>Ensemble: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B22D9" w14:paraId="4F765297" w14:textId="77777777" w:rsidTr="00F45D62">
        <w:tc>
          <w:tcPr>
            <w:tcW w:w="4508" w:type="dxa"/>
          </w:tcPr>
          <w:p w14:paraId="3E51352F" w14:textId="77777777" w:rsidR="005B22D9" w:rsidRPr="003845A0" w:rsidRDefault="005B22D9" w:rsidP="00F45D62">
            <w:pPr>
              <w:rPr>
                <w:b/>
                <w:bCs/>
              </w:rPr>
            </w:pPr>
            <w:r w:rsidRPr="003845A0">
              <w:rPr>
                <w:b/>
                <w:bCs/>
              </w:rPr>
              <w:t>CHARACTER</w:t>
            </w:r>
          </w:p>
        </w:tc>
        <w:tc>
          <w:tcPr>
            <w:tcW w:w="4508" w:type="dxa"/>
          </w:tcPr>
          <w:p w14:paraId="4C721401" w14:textId="77777777" w:rsidR="005B22D9" w:rsidRPr="007D1DC3" w:rsidRDefault="005B22D9" w:rsidP="00F45D62">
            <w:pPr>
              <w:rPr>
                <w:b/>
                <w:bCs/>
              </w:rPr>
            </w:pPr>
            <w:r w:rsidRPr="007D1DC3">
              <w:rPr>
                <w:b/>
                <w:bCs/>
              </w:rPr>
              <w:t>COSTUME</w:t>
            </w:r>
          </w:p>
        </w:tc>
      </w:tr>
      <w:tr w:rsidR="005B22D9" w14:paraId="23F9772F" w14:textId="77777777" w:rsidTr="00F45D62">
        <w:tc>
          <w:tcPr>
            <w:tcW w:w="4508" w:type="dxa"/>
          </w:tcPr>
          <w:p w14:paraId="094B37BC" w14:textId="77777777" w:rsidR="005B22D9" w:rsidRDefault="005B22D9" w:rsidP="00F45D62">
            <w:r>
              <w:t>FRAT BOYS</w:t>
            </w:r>
          </w:p>
        </w:tc>
        <w:tc>
          <w:tcPr>
            <w:tcW w:w="4508" w:type="dxa"/>
          </w:tcPr>
          <w:p w14:paraId="25A5E8B6" w14:textId="77777777" w:rsidR="005B22D9" w:rsidRDefault="005B22D9" w:rsidP="00200190">
            <w:pPr>
              <w:pStyle w:val="ListParagraph"/>
              <w:numPr>
                <w:ilvl w:val="0"/>
                <w:numId w:val="2"/>
              </w:numPr>
            </w:pPr>
            <w:r>
              <w:t>HAWAIIN SHIRT</w:t>
            </w:r>
          </w:p>
          <w:p w14:paraId="68DD578B" w14:textId="0FC8C4DA" w:rsidR="005B22D9" w:rsidRDefault="005B22D9" w:rsidP="00200190">
            <w:pPr>
              <w:pStyle w:val="ListParagraph"/>
              <w:numPr>
                <w:ilvl w:val="0"/>
                <w:numId w:val="2"/>
              </w:numPr>
            </w:pPr>
            <w:r>
              <w:t>WHITE TEE</w:t>
            </w:r>
          </w:p>
          <w:p w14:paraId="0E747000" w14:textId="77777777" w:rsidR="005B22D9" w:rsidRDefault="005B22D9" w:rsidP="00200190">
            <w:pPr>
              <w:pStyle w:val="ListParagraph"/>
              <w:numPr>
                <w:ilvl w:val="0"/>
                <w:numId w:val="2"/>
              </w:numPr>
            </w:pPr>
            <w:r>
              <w:t>JEANS</w:t>
            </w:r>
          </w:p>
        </w:tc>
      </w:tr>
      <w:tr w:rsidR="005B22D9" w14:paraId="78B7E24F" w14:textId="77777777" w:rsidTr="00F45D62">
        <w:tc>
          <w:tcPr>
            <w:tcW w:w="4508" w:type="dxa"/>
          </w:tcPr>
          <w:p w14:paraId="345E0EFB" w14:textId="77777777" w:rsidR="005B22D9" w:rsidRDefault="005B22D9" w:rsidP="00F45D62">
            <w:r>
              <w:t>DELTA NU</w:t>
            </w:r>
          </w:p>
        </w:tc>
        <w:tc>
          <w:tcPr>
            <w:tcW w:w="4508" w:type="dxa"/>
          </w:tcPr>
          <w:p w14:paraId="177182E9" w14:textId="449482F5" w:rsidR="005B22D9" w:rsidRDefault="005B22D9" w:rsidP="00F45D62">
            <w:r>
              <w:t xml:space="preserve">FASHIONABLE CONTEMPORARY OUTFITS: JEANS/JEGGINGS FOR COMFORT, WHITES, LILACS, BRIGHT COLOURS, GREENS, BLUES HATS, BELTS TO MAKE INDIVIDUAL. </w:t>
            </w:r>
          </w:p>
        </w:tc>
      </w:tr>
      <w:tr w:rsidR="005B22D9" w14:paraId="7456DC4D" w14:textId="77777777" w:rsidTr="00F45D62">
        <w:tc>
          <w:tcPr>
            <w:tcW w:w="4508" w:type="dxa"/>
          </w:tcPr>
          <w:p w14:paraId="4171DD58" w14:textId="77777777" w:rsidR="005B22D9" w:rsidRDefault="005B22D9" w:rsidP="00F45D62">
            <w:r>
              <w:t>HARVARD UNI STUDENTS</w:t>
            </w:r>
          </w:p>
        </w:tc>
        <w:tc>
          <w:tcPr>
            <w:tcW w:w="4508" w:type="dxa"/>
          </w:tcPr>
          <w:p w14:paraId="432AFE65" w14:textId="77777777" w:rsidR="00200190" w:rsidRDefault="00200190" w:rsidP="00200190">
            <w:r>
              <w:t>SMART ATTIRE. GREYS, NAVY’S/BEIGE/AUTUMNUL COLOURS (SEE IMAGES BELOW FOR IDEAS)</w:t>
            </w:r>
          </w:p>
          <w:p w14:paraId="636E4108" w14:textId="77777777" w:rsidR="00200190" w:rsidRDefault="00200190" w:rsidP="00200190">
            <w:pPr>
              <w:pStyle w:val="ListParagraph"/>
              <w:numPr>
                <w:ilvl w:val="0"/>
                <w:numId w:val="9"/>
              </w:numPr>
            </w:pPr>
            <w:r>
              <w:t>JUMPER/JUMPER VESTS, BEIGE, GREY.</w:t>
            </w:r>
          </w:p>
          <w:p w14:paraId="17C1AFAB" w14:textId="77777777" w:rsidR="00200190" w:rsidRDefault="00200190" w:rsidP="00200190">
            <w:pPr>
              <w:pStyle w:val="ListParagraph"/>
              <w:numPr>
                <w:ilvl w:val="0"/>
                <w:numId w:val="8"/>
              </w:numPr>
            </w:pPr>
            <w:r>
              <w:t>JEANS/BLACK BOTTOMS</w:t>
            </w:r>
          </w:p>
          <w:p w14:paraId="7C7CEBD7" w14:textId="77777777" w:rsidR="00200190" w:rsidRDefault="00200190" w:rsidP="00200190">
            <w:pPr>
              <w:pStyle w:val="ListParagraph"/>
              <w:numPr>
                <w:ilvl w:val="0"/>
                <w:numId w:val="8"/>
              </w:numPr>
            </w:pPr>
            <w:r>
              <w:t xml:space="preserve">WHITE SHIRT </w:t>
            </w:r>
          </w:p>
          <w:p w14:paraId="41C31704" w14:textId="4C3793A0" w:rsidR="005B22D9" w:rsidRPr="00200190" w:rsidRDefault="00200190" w:rsidP="00200190">
            <w:pPr>
              <w:pStyle w:val="ListParagraph"/>
              <w:numPr>
                <w:ilvl w:val="0"/>
                <w:numId w:val="8"/>
              </w:numPr>
            </w:pPr>
            <w:r>
              <w:t>BLAZERS</w:t>
            </w:r>
          </w:p>
        </w:tc>
      </w:tr>
      <w:tr w:rsidR="005B22D9" w14:paraId="32AE3E64" w14:textId="77777777" w:rsidTr="00F45D62">
        <w:tc>
          <w:tcPr>
            <w:tcW w:w="9016" w:type="dxa"/>
            <w:gridSpan w:val="2"/>
            <w:shd w:val="clear" w:color="auto" w:fill="E8E8E8" w:themeFill="background2"/>
          </w:tcPr>
          <w:p w14:paraId="434E6CBC" w14:textId="77777777" w:rsidR="005B22D9" w:rsidRDefault="005B22D9" w:rsidP="00F45D62"/>
        </w:tc>
      </w:tr>
      <w:tr w:rsidR="005B22D9" w14:paraId="79313424" w14:textId="77777777" w:rsidTr="00F45D62">
        <w:tc>
          <w:tcPr>
            <w:tcW w:w="4508" w:type="dxa"/>
          </w:tcPr>
          <w:p w14:paraId="619C50DA" w14:textId="77777777" w:rsidR="005B22D9" w:rsidRPr="003845A0" w:rsidRDefault="005B22D9" w:rsidP="00F45D62">
            <w:pPr>
              <w:rPr>
                <w:b/>
                <w:bCs/>
              </w:rPr>
            </w:pPr>
            <w:r w:rsidRPr="003845A0">
              <w:rPr>
                <w:b/>
                <w:bCs/>
              </w:rPr>
              <w:t>NUMBER</w:t>
            </w:r>
            <w:r>
              <w:rPr>
                <w:b/>
                <w:bCs/>
              </w:rPr>
              <w:t>/SCENE</w:t>
            </w:r>
          </w:p>
        </w:tc>
        <w:tc>
          <w:tcPr>
            <w:tcW w:w="4508" w:type="dxa"/>
          </w:tcPr>
          <w:p w14:paraId="44D6A2D2" w14:textId="77777777" w:rsidR="005B22D9" w:rsidRPr="007D1DC3" w:rsidRDefault="005B22D9" w:rsidP="00F45D62">
            <w:pPr>
              <w:rPr>
                <w:b/>
                <w:bCs/>
              </w:rPr>
            </w:pPr>
            <w:r w:rsidRPr="007D1DC3">
              <w:rPr>
                <w:b/>
                <w:bCs/>
              </w:rPr>
              <w:t>COSTUME</w:t>
            </w:r>
          </w:p>
        </w:tc>
      </w:tr>
      <w:tr w:rsidR="005B22D9" w14:paraId="3A5DEAF5" w14:textId="77777777" w:rsidTr="00F45D62">
        <w:tc>
          <w:tcPr>
            <w:tcW w:w="4508" w:type="dxa"/>
          </w:tcPr>
          <w:p w14:paraId="6FAA51D2" w14:textId="77777777" w:rsidR="005B22D9" w:rsidRDefault="005B22D9" w:rsidP="00F45D62">
            <w:r>
              <w:t>OMIG YOU GUYS</w:t>
            </w:r>
          </w:p>
          <w:p w14:paraId="7411D228" w14:textId="77777777" w:rsidR="005B22D9" w:rsidRDefault="005B22D9" w:rsidP="00F45D62"/>
        </w:tc>
        <w:tc>
          <w:tcPr>
            <w:tcW w:w="4508" w:type="dxa"/>
          </w:tcPr>
          <w:p w14:paraId="6AB845E2" w14:textId="77777777" w:rsidR="005B22D9" w:rsidRDefault="005B22D9" w:rsidP="00F45D62">
            <w:r>
              <w:t>DELTA NU COSTUME (SEE ABOVE)</w:t>
            </w:r>
          </w:p>
        </w:tc>
      </w:tr>
      <w:tr w:rsidR="005B22D9" w14:paraId="729C43F9" w14:textId="77777777" w:rsidTr="00F45D62">
        <w:tc>
          <w:tcPr>
            <w:tcW w:w="4508" w:type="dxa"/>
          </w:tcPr>
          <w:p w14:paraId="400B9C82" w14:textId="77777777" w:rsidR="005B22D9" w:rsidRDefault="005B22D9" w:rsidP="00F45D62">
            <w:r>
              <w:t>WHAT YOU WANT</w:t>
            </w:r>
          </w:p>
          <w:p w14:paraId="18800976" w14:textId="77777777" w:rsidR="005B22D9" w:rsidRDefault="005B22D9" w:rsidP="00F45D62"/>
        </w:tc>
        <w:tc>
          <w:tcPr>
            <w:tcW w:w="4508" w:type="dxa"/>
          </w:tcPr>
          <w:p w14:paraId="436BE1C3" w14:textId="77777777" w:rsidR="005B22D9" w:rsidRDefault="005B22D9" w:rsidP="00200190">
            <w:pPr>
              <w:pStyle w:val="ListParagraph"/>
              <w:numPr>
                <w:ilvl w:val="0"/>
                <w:numId w:val="1"/>
              </w:numPr>
            </w:pPr>
            <w:r>
              <w:t>DELTA NU/FRAT BOY COSTUME (SEE ABOVE)</w:t>
            </w:r>
          </w:p>
          <w:p w14:paraId="02F7AC5E" w14:textId="1CC0CA96" w:rsidR="00200190" w:rsidRDefault="00200190" w:rsidP="00200190">
            <w:pPr>
              <w:pStyle w:val="ListParagraph"/>
              <w:numPr>
                <w:ilvl w:val="0"/>
                <w:numId w:val="1"/>
              </w:numPr>
            </w:pPr>
            <w:r>
              <w:t>COLOURFUL HAT/BASEBALL CAP</w:t>
            </w:r>
          </w:p>
        </w:tc>
      </w:tr>
      <w:tr w:rsidR="005B22D9" w14:paraId="30D44A67" w14:textId="77777777" w:rsidTr="00F45D62">
        <w:trPr>
          <w:trHeight w:val="1182"/>
        </w:trPr>
        <w:tc>
          <w:tcPr>
            <w:tcW w:w="4508" w:type="dxa"/>
          </w:tcPr>
          <w:p w14:paraId="6FE89FA4" w14:textId="77777777" w:rsidR="005B22D9" w:rsidRDefault="005B22D9" w:rsidP="00F45D62">
            <w:r>
              <w:t xml:space="preserve">HARVARD UNI STUDENTS </w:t>
            </w:r>
          </w:p>
        </w:tc>
        <w:tc>
          <w:tcPr>
            <w:tcW w:w="4508" w:type="dxa"/>
          </w:tcPr>
          <w:p w14:paraId="29AD185C" w14:textId="1BEBDD0F" w:rsidR="00200190" w:rsidRDefault="00200190" w:rsidP="00200190">
            <w:r>
              <w:t>SMART ATTIRE. GREYS, NAVY’S</w:t>
            </w:r>
            <w:r>
              <w:t>/BEIGE/AUTUMNUL COLOURS (SEE IMAGES BELOW FOR IDEAS)</w:t>
            </w:r>
          </w:p>
          <w:p w14:paraId="4A4154FB" w14:textId="4A4DE73E" w:rsidR="005B22D9" w:rsidRDefault="005B22D9" w:rsidP="00200190">
            <w:pPr>
              <w:pStyle w:val="ListParagraph"/>
              <w:numPr>
                <w:ilvl w:val="0"/>
                <w:numId w:val="9"/>
              </w:numPr>
            </w:pPr>
            <w:r>
              <w:t>JUMPER</w:t>
            </w:r>
            <w:r w:rsidR="00200190">
              <w:t>/</w:t>
            </w:r>
            <w:r>
              <w:t>JUMPER VESTS</w:t>
            </w:r>
            <w:r w:rsidR="00200190">
              <w:t xml:space="preserve">, </w:t>
            </w:r>
            <w:r w:rsidR="00200190">
              <w:t>BEIGE, GREY</w:t>
            </w:r>
            <w:r w:rsidR="00200190">
              <w:t>.</w:t>
            </w:r>
          </w:p>
          <w:p w14:paraId="73C304C1" w14:textId="77777777" w:rsidR="00200190" w:rsidRDefault="00200190" w:rsidP="00200190">
            <w:pPr>
              <w:pStyle w:val="ListParagraph"/>
              <w:numPr>
                <w:ilvl w:val="0"/>
                <w:numId w:val="8"/>
              </w:numPr>
            </w:pPr>
            <w:r>
              <w:t>JEANS</w:t>
            </w:r>
            <w:r>
              <w:t>/</w:t>
            </w:r>
            <w:r w:rsidR="005B22D9">
              <w:t>BLACK BOTTOMS</w:t>
            </w:r>
          </w:p>
          <w:p w14:paraId="232A3041" w14:textId="77777777" w:rsidR="00200190" w:rsidRDefault="005B22D9" w:rsidP="00200190">
            <w:pPr>
              <w:pStyle w:val="ListParagraph"/>
              <w:numPr>
                <w:ilvl w:val="0"/>
                <w:numId w:val="8"/>
              </w:numPr>
            </w:pPr>
            <w:r>
              <w:t xml:space="preserve">WHITE SHIRT </w:t>
            </w:r>
          </w:p>
          <w:p w14:paraId="4FE57718" w14:textId="77777777" w:rsidR="00200190" w:rsidRDefault="005B22D9" w:rsidP="00200190">
            <w:pPr>
              <w:pStyle w:val="ListParagraph"/>
              <w:numPr>
                <w:ilvl w:val="0"/>
                <w:numId w:val="8"/>
              </w:numPr>
            </w:pPr>
            <w:r>
              <w:t>BLAZERS</w:t>
            </w:r>
          </w:p>
          <w:p w14:paraId="47660B82" w14:textId="6CE9FE16" w:rsidR="005B22D9" w:rsidRDefault="00200190" w:rsidP="00F45D62">
            <w:pPr>
              <w:pStyle w:val="ListParagraph"/>
              <w:numPr>
                <w:ilvl w:val="0"/>
                <w:numId w:val="8"/>
              </w:numPr>
            </w:pPr>
            <w:r>
              <w:t>SATCHEL</w:t>
            </w:r>
          </w:p>
        </w:tc>
      </w:tr>
      <w:tr w:rsidR="005B22D9" w14:paraId="3713410D" w14:textId="77777777" w:rsidTr="00F45D62">
        <w:tc>
          <w:tcPr>
            <w:tcW w:w="4508" w:type="dxa"/>
          </w:tcPr>
          <w:p w14:paraId="5B371288" w14:textId="77777777" w:rsidR="005B22D9" w:rsidRDefault="005B22D9" w:rsidP="00F45D62">
            <w:r>
              <w:t>SO MUCH BETTER</w:t>
            </w:r>
          </w:p>
          <w:p w14:paraId="6ACEBF53" w14:textId="77777777" w:rsidR="005B22D9" w:rsidRDefault="005B22D9" w:rsidP="00F45D62"/>
        </w:tc>
        <w:tc>
          <w:tcPr>
            <w:tcW w:w="4508" w:type="dxa"/>
          </w:tcPr>
          <w:p w14:paraId="188EBDC7" w14:textId="77777777" w:rsidR="005B22D9" w:rsidRDefault="005B22D9" w:rsidP="00F45D62">
            <w:r>
              <w:t>DELTA NU COSTUME</w:t>
            </w:r>
          </w:p>
        </w:tc>
      </w:tr>
      <w:tr w:rsidR="005B22D9" w14:paraId="53327EFF" w14:textId="77777777" w:rsidTr="00F45D62">
        <w:tc>
          <w:tcPr>
            <w:tcW w:w="4508" w:type="dxa"/>
          </w:tcPr>
          <w:p w14:paraId="78B36DAE" w14:textId="77777777" w:rsidR="005B22D9" w:rsidRDefault="005B22D9" w:rsidP="00F45D62">
            <w:r>
              <w:t>WHIPPED INTO SHAPE</w:t>
            </w:r>
          </w:p>
        </w:tc>
        <w:tc>
          <w:tcPr>
            <w:tcW w:w="4508" w:type="dxa"/>
          </w:tcPr>
          <w:p w14:paraId="1683A3E0" w14:textId="77777777" w:rsidR="005B22D9" w:rsidRDefault="005B22D9" w:rsidP="00F45D62">
            <w:r>
              <w:t>FUNKY ACTIVE WEAR- COLOURFUL AND BRIGHT (SEE IMAGE)</w:t>
            </w:r>
          </w:p>
        </w:tc>
      </w:tr>
      <w:tr w:rsidR="005B22D9" w14:paraId="3E1F1F60" w14:textId="77777777" w:rsidTr="00F45D62">
        <w:tc>
          <w:tcPr>
            <w:tcW w:w="4508" w:type="dxa"/>
          </w:tcPr>
          <w:p w14:paraId="533EE66F" w14:textId="77777777" w:rsidR="005B22D9" w:rsidRDefault="005B22D9" w:rsidP="00F45D62">
            <w:r>
              <w:t xml:space="preserve">Base </w:t>
            </w:r>
          </w:p>
        </w:tc>
        <w:tc>
          <w:tcPr>
            <w:tcW w:w="4508" w:type="dxa"/>
          </w:tcPr>
          <w:p w14:paraId="2F1B1C72" w14:textId="77777777" w:rsidR="005B22D9" w:rsidRDefault="005B22D9" w:rsidP="00F45D62">
            <w:r>
              <w:t>WHITE PUMPS</w:t>
            </w:r>
          </w:p>
        </w:tc>
      </w:tr>
    </w:tbl>
    <w:p w14:paraId="4B03772C" w14:textId="77777777" w:rsidR="005B22D9" w:rsidRDefault="005B22D9" w:rsidP="005B22D9">
      <w:pPr>
        <w:rPr>
          <w:b/>
          <w:bCs/>
        </w:rPr>
      </w:pPr>
    </w:p>
    <w:p w14:paraId="5EFFAFE5" w14:textId="77777777" w:rsidR="005B22D9" w:rsidRDefault="005B22D9" w:rsidP="005B22D9">
      <w:pPr>
        <w:rPr>
          <w:b/>
          <w:bCs/>
        </w:rPr>
      </w:pPr>
    </w:p>
    <w:p w14:paraId="120BC706" w14:textId="77777777" w:rsidR="005B22D9" w:rsidRDefault="005B22D9" w:rsidP="005B22D9">
      <w:pPr>
        <w:rPr>
          <w:b/>
          <w:bCs/>
        </w:rPr>
      </w:pPr>
    </w:p>
    <w:p w14:paraId="68DEFB0F" w14:textId="77777777" w:rsidR="005B22D9" w:rsidRDefault="005B22D9" w:rsidP="005B22D9">
      <w:pPr>
        <w:rPr>
          <w:b/>
          <w:bCs/>
        </w:rPr>
      </w:pPr>
      <w:r w:rsidRPr="004F03AD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2615E3F3" wp14:editId="30D697D4">
            <wp:simplePos x="0" y="0"/>
            <wp:positionH relativeFrom="margin">
              <wp:posOffset>2813050</wp:posOffset>
            </wp:positionH>
            <wp:positionV relativeFrom="paragraph">
              <wp:posOffset>38100</wp:posOffset>
            </wp:positionV>
            <wp:extent cx="301625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ight>
            <wp:docPr id="1073787876" name="Picture 1" descr="A collage of a person in black leot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87876" name="Picture 1" descr="A collage of a person in black leotar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228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38B5C7C" wp14:editId="0467CAEE">
            <wp:simplePos x="0" y="0"/>
            <wp:positionH relativeFrom="column">
              <wp:posOffset>0</wp:posOffset>
            </wp:positionH>
            <wp:positionV relativeFrom="paragraph">
              <wp:posOffset>-3470910</wp:posOffset>
            </wp:positionV>
            <wp:extent cx="2537680" cy="6104149"/>
            <wp:effectExtent l="0" t="0" r="0" b="0"/>
            <wp:wrapTight wrapText="bothSides">
              <wp:wrapPolygon edited="0">
                <wp:start x="0" y="0"/>
                <wp:lineTo x="0" y="21506"/>
                <wp:lineTo x="21405" y="21506"/>
                <wp:lineTo x="21405" y="0"/>
                <wp:lineTo x="0" y="0"/>
              </wp:wrapPolygon>
            </wp:wrapTight>
            <wp:docPr id="1110591634" name="Picture 1" descr="A black sho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91634" name="Picture 1" descr="A black shoe with white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6104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24C09" w14:textId="77777777" w:rsidR="005B22D9" w:rsidRDefault="005B22D9" w:rsidP="005B22D9">
      <w:pPr>
        <w:rPr>
          <w:b/>
          <w:bCs/>
        </w:rPr>
      </w:pPr>
    </w:p>
    <w:p w14:paraId="693BCA16" w14:textId="77777777" w:rsidR="005B22D9" w:rsidRDefault="005B22D9" w:rsidP="005B22D9">
      <w:pPr>
        <w:rPr>
          <w:b/>
          <w:bCs/>
        </w:rPr>
      </w:pPr>
      <w:r w:rsidRPr="00243995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CE0C3B0" wp14:editId="75BFE564">
            <wp:simplePos x="0" y="0"/>
            <wp:positionH relativeFrom="column">
              <wp:posOffset>3486150</wp:posOffset>
            </wp:positionH>
            <wp:positionV relativeFrom="paragraph">
              <wp:posOffset>13970</wp:posOffset>
            </wp:positionV>
            <wp:extent cx="1536997" cy="3340100"/>
            <wp:effectExtent l="0" t="0" r="6350" b="0"/>
            <wp:wrapTight wrapText="bothSides">
              <wp:wrapPolygon edited="0">
                <wp:start x="0" y="0"/>
                <wp:lineTo x="0" y="21436"/>
                <wp:lineTo x="21421" y="21436"/>
                <wp:lineTo x="21421" y="0"/>
                <wp:lineTo x="0" y="0"/>
              </wp:wrapPolygon>
            </wp:wrapTight>
            <wp:docPr id="337998724" name="Picture 1" descr="A white sho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8724" name="Picture 1" descr="A white shoe with black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97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49F82" w14:textId="77777777" w:rsidR="005B22D9" w:rsidRDefault="005B22D9" w:rsidP="005B22D9">
      <w:pPr>
        <w:rPr>
          <w:b/>
          <w:bCs/>
        </w:rPr>
      </w:pPr>
    </w:p>
    <w:p w14:paraId="53281F2F" w14:textId="77777777" w:rsidR="005B22D9" w:rsidRDefault="005B22D9" w:rsidP="005B22D9">
      <w:pPr>
        <w:rPr>
          <w:b/>
          <w:bCs/>
        </w:rPr>
      </w:pPr>
    </w:p>
    <w:p w14:paraId="45412990" w14:textId="00E5AF49" w:rsidR="005B22D9" w:rsidRDefault="005B22D9" w:rsidP="005B22D9">
      <w:pPr>
        <w:rPr>
          <w:b/>
          <w:bCs/>
        </w:rPr>
      </w:pPr>
      <w:r>
        <w:rPr>
          <w:b/>
          <w:bCs/>
        </w:rPr>
        <w:lastRenderedPageBreak/>
        <w:t>Frat Boy:</w:t>
      </w:r>
      <w:r w:rsidRPr="003B0D46">
        <w:rPr>
          <w:b/>
          <w:bCs/>
          <w:noProof/>
        </w:rPr>
        <w:drawing>
          <wp:inline distT="0" distB="0" distL="0" distR="0" wp14:anchorId="5DD01ED8" wp14:editId="143C2581">
            <wp:extent cx="5731510" cy="1583055"/>
            <wp:effectExtent l="0" t="0" r="2540" b="0"/>
            <wp:docPr id="1393943934" name="Picture 1" descr="A couple shirts with tropical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43934" name="Picture 1" descr="A couple shirts with tropical design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4AD5" w14:textId="67F2AAD7" w:rsidR="005B22D9" w:rsidRDefault="005B22D9" w:rsidP="005B22D9">
      <w:pPr>
        <w:rPr>
          <w:b/>
          <w:bCs/>
        </w:rPr>
      </w:pPr>
      <w:r w:rsidRPr="002B160E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27781F4" wp14:editId="1DC16168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5113463" cy="2918713"/>
            <wp:effectExtent l="0" t="0" r="0" b="0"/>
            <wp:wrapTight wrapText="bothSides">
              <wp:wrapPolygon edited="0">
                <wp:start x="0" y="0"/>
                <wp:lineTo x="0" y="21431"/>
                <wp:lineTo x="21487" y="21431"/>
                <wp:lineTo x="21487" y="0"/>
                <wp:lineTo x="0" y="0"/>
              </wp:wrapPolygon>
            </wp:wrapTight>
            <wp:docPr id="299932003" name="Picture 1" descr="A collage of a couple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2003" name="Picture 1" descr="A collage of a couple of people in clothing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463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Funky Active </w:t>
      </w:r>
      <w:r w:rsidR="00B279D3">
        <w:rPr>
          <w:b/>
          <w:bCs/>
        </w:rPr>
        <w:t>G</w:t>
      </w:r>
      <w:r>
        <w:rPr>
          <w:b/>
          <w:bCs/>
        </w:rPr>
        <w:t>ear:</w:t>
      </w:r>
      <w:r w:rsidRPr="00AF2D8C">
        <w:rPr>
          <w:noProof/>
        </w:rPr>
        <w:t xml:space="preserve"> </w:t>
      </w:r>
    </w:p>
    <w:p w14:paraId="2417BF32" w14:textId="77777777" w:rsidR="005B22D9" w:rsidRDefault="005B22D9" w:rsidP="005B22D9">
      <w:pPr>
        <w:rPr>
          <w:b/>
          <w:bCs/>
        </w:rPr>
      </w:pPr>
    </w:p>
    <w:p w14:paraId="3E0EB7B5" w14:textId="77777777" w:rsidR="005B22D9" w:rsidRDefault="005B22D9" w:rsidP="005B22D9">
      <w:pPr>
        <w:rPr>
          <w:b/>
          <w:bCs/>
        </w:rPr>
      </w:pPr>
    </w:p>
    <w:p w14:paraId="55AA6CB9" w14:textId="77777777" w:rsidR="005B22D9" w:rsidRDefault="005B22D9" w:rsidP="005B22D9">
      <w:pPr>
        <w:rPr>
          <w:b/>
          <w:bCs/>
        </w:rPr>
      </w:pPr>
    </w:p>
    <w:p w14:paraId="0619EA79" w14:textId="77777777" w:rsidR="005B22D9" w:rsidRDefault="005B22D9" w:rsidP="005B22D9">
      <w:pPr>
        <w:rPr>
          <w:b/>
          <w:bCs/>
        </w:rPr>
      </w:pPr>
    </w:p>
    <w:p w14:paraId="2B44E1B3" w14:textId="77777777" w:rsidR="005B22D9" w:rsidRDefault="005B22D9" w:rsidP="005B22D9">
      <w:pPr>
        <w:rPr>
          <w:b/>
          <w:bCs/>
        </w:rPr>
      </w:pPr>
    </w:p>
    <w:p w14:paraId="0C935D48" w14:textId="77777777" w:rsidR="005B22D9" w:rsidRDefault="005B22D9" w:rsidP="005B22D9">
      <w:pPr>
        <w:rPr>
          <w:b/>
          <w:bCs/>
        </w:rPr>
      </w:pPr>
    </w:p>
    <w:p w14:paraId="0C6E510D" w14:textId="77777777" w:rsidR="005B22D9" w:rsidRDefault="005B22D9" w:rsidP="005B22D9">
      <w:pPr>
        <w:rPr>
          <w:b/>
          <w:bCs/>
        </w:rPr>
      </w:pPr>
    </w:p>
    <w:p w14:paraId="7F28148B" w14:textId="77777777" w:rsidR="005B22D9" w:rsidRDefault="005B22D9" w:rsidP="005B22D9">
      <w:pPr>
        <w:rPr>
          <w:b/>
          <w:bCs/>
        </w:rPr>
      </w:pPr>
    </w:p>
    <w:p w14:paraId="3FA91ADF" w14:textId="77777777" w:rsidR="005B22D9" w:rsidRDefault="005B22D9" w:rsidP="005B22D9">
      <w:pPr>
        <w:rPr>
          <w:b/>
          <w:bCs/>
        </w:rPr>
      </w:pPr>
    </w:p>
    <w:p w14:paraId="5578B8F3" w14:textId="77777777" w:rsidR="005B22D9" w:rsidRDefault="005B22D9" w:rsidP="005B22D9">
      <w:pPr>
        <w:rPr>
          <w:b/>
          <w:bCs/>
        </w:rPr>
      </w:pPr>
    </w:p>
    <w:p w14:paraId="135C1740" w14:textId="77777777" w:rsidR="005B22D9" w:rsidRDefault="005B22D9" w:rsidP="005B22D9">
      <w:pPr>
        <w:rPr>
          <w:b/>
          <w:bCs/>
        </w:rPr>
      </w:pPr>
    </w:p>
    <w:p w14:paraId="4EF4A4FA" w14:textId="2E066957" w:rsidR="005B22D9" w:rsidRDefault="005B22D9" w:rsidP="005B22D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EC29E9C" wp14:editId="2B4B999E">
            <wp:simplePos x="0" y="0"/>
            <wp:positionH relativeFrom="margin">
              <wp:align>left</wp:align>
            </wp:positionH>
            <wp:positionV relativeFrom="paragraph">
              <wp:posOffset>191588</wp:posOffset>
            </wp:positionV>
            <wp:extent cx="4974590" cy="2934335"/>
            <wp:effectExtent l="0" t="0" r="0" b="0"/>
            <wp:wrapTight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ight>
            <wp:docPr id="1240933783" name="Picture 4" descr="Legally Blonde” Revi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gally Blonde” Review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Harvard Uni Students:</w:t>
      </w:r>
    </w:p>
    <w:p w14:paraId="1A69E38A" w14:textId="77777777" w:rsidR="005B22D9" w:rsidRDefault="005B22D9" w:rsidP="005B22D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E511F2A" wp14:editId="59253CC9">
            <wp:simplePos x="0" y="0"/>
            <wp:positionH relativeFrom="margin">
              <wp:posOffset>3846195</wp:posOffset>
            </wp:positionH>
            <wp:positionV relativeFrom="paragraph">
              <wp:posOffset>1274445</wp:posOffset>
            </wp:positionV>
            <wp:extent cx="2368550" cy="1523365"/>
            <wp:effectExtent l="0" t="0" r="0" b="635"/>
            <wp:wrapSquare wrapText="bothSides"/>
            <wp:docPr id="934691395" name="Picture 5" descr="A group of people stand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91395" name="Picture 5" descr="A group of people standing on a stage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45" b="5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ADB01" w14:textId="7C162503" w:rsidR="005B22D9" w:rsidRDefault="005B22D9" w:rsidP="005B22D9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499E382" wp14:editId="1EB9A8B4">
            <wp:simplePos x="0" y="0"/>
            <wp:positionH relativeFrom="margin">
              <wp:align>left</wp:align>
            </wp:positionH>
            <wp:positionV relativeFrom="paragraph">
              <wp:posOffset>376010</wp:posOffset>
            </wp:positionV>
            <wp:extent cx="4646295" cy="3332480"/>
            <wp:effectExtent l="0" t="0" r="1905" b="1270"/>
            <wp:wrapTight wrapText="bothSides">
              <wp:wrapPolygon edited="0">
                <wp:start x="0" y="0"/>
                <wp:lineTo x="0" y="21485"/>
                <wp:lineTo x="21520" y="21485"/>
                <wp:lineTo x="21520" y="0"/>
                <wp:lineTo x="0" y="0"/>
              </wp:wrapPolygon>
            </wp:wrapTight>
            <wp:docPr id="1253815650" name="Picture 1" descr="A group of women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15650" name="Picture 1" descr="A group of women on a stage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Delta Nu Ensemble:</w:t>
      </w:r>
    </w:p>
    <w:p w14:paraId="31C0A635" w14:textId="77777777" w:rsidR="005B22D9" w:rsidRDefault="005B22D9" w:rsidP="005B22D9">
      <w:pPr>
        <w:rPr>
          <w:b/>
          <w:bCs/>
        </w:rPr>
      </w:pPr>
    </w:p>
    <w:p w14:paraId="46B50802" w14:textId="77777777" w:rsidR="005B22D9" w:rsidRDefault="005B22D9" w:rsidP="005B22D9"/>
    <w:p w14:paraId="4E81D146" w14:textId="77777777" w:rsidR="005B22D9" w:rsidRDefault="005B22D9" w:rsidP="005B22D9">
      <w:pPr>
        <w:rPr>
          <w:b/>
          <w:bCs/>
        </w:rPr>
      </w:pPr>
    </w:p>
    <w:p w14:paraId="5337626E" w14:textId="77777777" w:rsidR="005B22D9" w:rsidRDefault="005B22D9" w:rsidP="005B22D9">
      <w:pPr>
        <w:rPr>
          <w:b/>
          <w:bCs/>
        </w:rPr>
      </w:pPr>
    </w:p>
    <w:p w14:paraId="25A3B007" w14:textId="77777777" w:rsidR="005B22D9" w:rsidRDefault="005B22D9" w:rsidP="005B22D9">
      <w:pPr>
        <w:rPr>
          <w:b/>
          <w:bCs/>
        </w:rPr>
      </w:pPr>
    </w:p>
    <w:p w14:paraId="33DE5500" w14:textId="77777777" w:rsidR="005B22D9" w:rsidRDefault="005B22D9" w:rsidP="005B22D9">
      <w:pPr>
        <w:rPr>
          <w:b/>
          <w:bCs/>
        </w:rPr>
      </w:pPr>
    </w:p>
    <w:p w14:paraId="20935974" w14:textId="77777777" w:rsidR="005B22D9" w:rsidRDefault="005B22D9" w:rsidP="005B22D9">
      <w:pPr>
        <w:rPr>
          <w:b/>
          <w:bCs/>
        </w:rPr>
      </w:pPr>
    </w:p>
    <w:p w14:paraId="2FE67D73" w14:textId="77777777" w:rsidR="005B22D9" w:rsidRDefault="005B22D9" w:rsidP="005B22D9">
      <w:pPr>
        <w:rPr>
          <w:b/>
          <w:bCs/>
        </w:rPr>
      </w:pPr>
    </w:p>
    <w:p w14:paraId="7554865C" w14:textId="77777777" w:rsidR="005B22D9" w:rsidRDefault="005B22D9" w:rsidP="005B22D9">
      <w:pPr>
        <w:rPr>
          <w:b/>
          <w:bCs/>
        </w:rPr>
      </w:pPr>
    </w:p>
    <w:p w14:paraId="6E5D02BB" w14:textId="77777777" w:rsidR="005B22D9" w:rsidRDefault="005B22D9" w:rsidP="005B22D9">
      <w:pPr>
        <w:rPr>
          <w:b/>
          <w:bCs/>
        </w:rPr>
      </w:pPr>
    </w:p>
    <w:p w14:paraId="5DD40241" w14:textId="77777777" w:rsidR="005B22D9" w:rsidRDefault="005B22D9" w:rsidP="005B22D9">
      <w:pPr>
        <w:rPr>
          <w:b/>
          <w:bCs/>
        </w:rPr>
      </w:pPr>
    </w:p>
    <w:p w14:paraId="7C1147BF" w14:textId="77777777" w:rsidR="005B22D9" w:rsidRDefault="005B22D9" w:rsidP="005B22D9">
      <w:pPr>
        <w:rPr>
          <w:b/>
          <w:bCs/>
        </w:rPr>
      </w:pPr>
    </w:p>
    <w:p w14:paraId="4AF4B34F" w14:textId="77777777" w:rsidR="005B22D9" w:rsidRDefault="005B22D9" w:rsidP="005B22D9">
      <w:pPr>
        <w:rPr>
          <w:b/>
          <w:bCs/>
        </w:rPr>
      </w:pPr>
    </w:p>
    <w:p w14:paraId="2A011CE1" w14:textId="3DFA6B57" w:rsidR="005B22D9" w:rsidRDefault="005B22D9" w:rsidP="005B22D9">
      <w:pPr>
        <w:rPr>
          <w:b/>
          <w:bCs/>
        </w:rPr>
      </w:pPr>
      <w:r w:rsidRPr="002F5AF1">
        <w:rPr>
          <w:b/>
          <w:bCs/>
        </w:rPr>
        <w:t>SALESWOMAN</w:t>
      </w:r>
      <w:r w:rsidRPr="002F5AF1">
        <w:rPr>
          <w:b/>
          <w:bCs/>
        </w:rPr>
        <w:br w:type="textWrapping" w:clear="all"/>
      </w:r>
    </w:p>
    <w:p w14:paraId="07BDA9A6" w14:textId="3A391457" w:rsidR="005B22D9" w:rsidRDefault="005B22D9" w:rsidP="005B22D9">
      <w:pPr>
        <w:rPr>
          <w:b/>
          <w:bCs/>
        </w:rPr>
      </w:pPr>
      <w:r w:rsidRPr="002F5AF1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389B6E3" wp14:editId="653A16D4">
            <wp:simplePos x="0" y="0"/>
            <wp:positionH relativeFrom="column">
              <wp:posOffset>97971</wp:posOffset>
            </wp:positionH>
            <wp:positionV relativeFrom="paragraph">
              <wp:posOffset>15512</wp:posOffset>
            </wp:positionV>
            <wp:extent cx="3246459" cy="3483428"/>
            <wp:effectExtent l="0" t="0" r="0" b="3175"/>
            <wp:wrapSquare wrapText="bothSides"/>
            <wp:docPr id="1286151349" name="Picture 1" descr="Courtney, Take Your Brea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tney, Take Your Break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59" cy="34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68BC68" w14:textId="77777777" w:rsidR="005B22D9" w:rsidRPr="005B22D9" w:rsidRDefault="005B22D9" w:rsidP="005B22D9"/>
    <w:p w14:paraId="593A541E" w14:textId="77777777" w:rsidR="005B22D9" w:rsidRPr="005B22D9" w:rsidRDefault="005B22D9" w:rsidP="005B22D9"/>
    <w:p w14:paraId="50195C07" w14:textId="77777777" w:rsidR="005B22D9" w:rsidRPr="005B22D9" w:rsidRDefault="005B22D9" w:rsidP="005B22D9"/>
    <w:p w14:paraId="40D66320" w14:textId="77777777" w:rsidR="005B22D9" w:rsidRPr="005B22D9" w:rsidRDefault="005B22D9" w:rsidP="005B22D9"/>
    <w:p w14:paraId="1CB80429" w14:textId="77777777" w:rsidR="005B22D9" w:rsidRPr="005B22D9" w:rsidRDefault="005B22D9" w:rsidP="005B22D9"/>
    <w:p w14:paraId="24B6F90B" w14:textId="77777777" w:rsidR="005B22D9" w:rsidRPr="005B22D9" w:rsidRDefault="005B22D9" w:rsidP="005B22D9"/>
    <w:p w14:paraId="4200FE82" w14:textId="77777777" w:rsidR="005B22D9" w:rsidRPr="005B22D9" w:rsidRDefault="005B22D9" w:rsidP="005B22D9"/>
    <w:p w14:paraId="5149BD67" w14:textId="77777777" w:rsidR="005B22D9" w:rsidRPr="005B22D9" w:rsidRDefault="005B22D9" w:rsidP="005B22D9"/>
    <w:p w14:paraId="6C2070FA" w14:textId="77777777" w:rsidR="005B22D9" w:rsidRPr="005B22D9" w:rsidRDefault="005B22D9" w:rsidP="005B22D9"/>
    <w:p w14:paraId="5EA88BCB" w14:textId="77777777" w:rsidR="005B22D9" w:rsidRPr="005B22D9" w:rsidRDefault="005B22D9" w:rsidP="005B22D9"/>
    <w:p w14:paraId="5CB71888" w14:textId="77777777" w:rsidR="005B22D9" w:rsidRPr="005B22D9" w:rsidRDefault="005B22D9" w:rsidP="005B22D9"/>
    <w:p w14:paraId="4921D57F" w14:textId="77777777" w:rsidR="005B22D9" w:rsidRPr="005B22D9" w:rsidRDefault="005B22D9" w:rsidP="005B22D9"/>
    <w:p w14:paraId="01E74388" w14:textId="77777777" w:rsidR="005B22D9" w:rsidRDefault="005B22D9" w:rsidP="005B22D9">
      <w:pPr>
        <w:rPr>
          <w:b/>
          <w:bCs/>
        </w:rPr>
      </w:pPr>
    </w:p>
    <w:p w14:paraId="165558DE" w14:textId="77777777" w:rsidR="005B22D9" w:rsidRDefault="005B22D9" w:rsidP="005B22D9"/>
    <w:p w14:paraId="005DEF80" w14:textId="6EA3D8C4" w:rsidR="005B22D9" w:rsidRPr="005B22D9" w:rsidRDefault="005B22D9" w:rsidP="005B22D9">
      <w:pPr>
        <w:rPr>
          <w:b/>
          <w:bCs/>
        </w:rPr>
      </w:pPr>
      <w:r>
        <w:rPr>
          <w:b/>
          <w:bCs/>
        </w:rPr>
        <w:lastRenderedPageBreak/>
        <w:t>VIVIENNE</w:t>
      </w:r>
    </w:p>
    <w:p w14:paraId="12220AD7" w14:textId="76F6673D" w:rsidR="005B22D9" w:rsidRDefault="005B22D9" w:rsidP="005B22D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008AA03B" wp14:editId="6131A969">
            <wp:simplePos x="0" y="0"/>
            <wp:positionH relativeFrom="column">
              <wp:posOffset>1360715</wp:posOffset>
            </wp:positionH>
            <wp:positionV relativeFrom="paragraph">
              <wp:posOffset>5409746</wp:posOffset>
            </wp:positionV>
            <wp:extent cx="1495425" cy="2133600"/>
            <wp:effectExtent l="0" t="0" r="9525" b="0"/>
            <wp:wrapSquare wrapText="bothSides"/>
            <wp:docPr id="753296620" name="Picture 2" descr="A person stand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96620" name="Picture 2" descr="A person standing on a stage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5CA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93D00E7" wp14:editId="44588877">
            <wp:simplePos x="0" y="0"/>
            <wp:positionH relativeFrom="column">
              <wp:posOffset>32658</wp:posOffset>
            </wp:positionH>
            <wp:positionV relativeFrom="paragraph">
              <wp:posOffset>5431609</wp:posOffset>
            </wp:positionV>
            <wp:extent cx="1124107" cy="2000529"/>
            <wp:effectExtent l="0" t="0" r="0" b="0"/>
            <wp:wrapThrough wrapText="bothSides">
              <wp:wrapPolygon edited="0">
                <wp:start x="0" y="0"/>
                <wp:lineTo x="0" y="21394"/>
                <wp:lineTo x="21234" y="21394"/>
                <wp:lineTo x="21234" y="0"/>
                <wp:lineTo x="0" y="0"/>
              </wp:wrapPolygon>
            </wp:wrapThrough>
            <wp:docPr id="2062915209" name="Picture 1" descr="A person with a hat and sun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915209" name="Picture 1" descr="A person with a hat and sunglasses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13782250" wp14:editId="77822AC7">
            <wp:extent cx="1752845" cy="4782217"/>
            <wp:effectExtent l="0" t="0" r="0" b="0"/>
            <wp:docPr id="1794632089" name="Picture 4" descr="A person with her hand on her 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32089" name="Picture 4" descr="A person with her hand on her hip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A329" w14:textId="77777777" w:rsidR="005B22D9" w:rsidRDefault="005B22D9" w:rsidP="005B22D9">
      <w:pPr>
        <w:rPr>
          <w:b/>
          <w:bCs/>
        </w:rPr>
      </w:pPr>
    </w:p>
    <w:p w14:paraId="638A30C7" w14:textId="469B897B" w:rsidR="005B22D9" w:rsidRDefault="005B22D9" w:rsidP="005B22D9">
      <w:pPr>
        <w:rPr>
          <w:b/>
          <w:bCs/>
        </w:rPr>
      </w:pPr>
      <w:r>
        <w:rPr>
          <w:b/>
          <w:bCs/>
        </w:rPr>
        <w:t>PAULETTE</w:t>
      </w:r>
    </w:p>
    <w:p w14:paraId="7CAE398D" w14:textId="77777777" w:rsidR="005B22D9" w:rsidRDefault="005B22D9" w:rsidP="005B22D9">
      <w:pPr>
        <w:rPr>
          <w:b/>
          <w:bCs/>
        </w:rPr>
      </w:pPr>
    </w:p>
    <w:p w14:paraId="42E2D860" w14:textId="77777777" w:rsidR="005B22D9" w:rsidRDefault="005B22D9" w:rsidP="005B22D9">
      <w:pPr>
        <w:rPr>
          <w:b/>
          <w:bCs/>
        </w:rPr>
      </w:pPr>
    </w:p>
    <w:p w14:paraId="1393A1FC" w14:textId="77777777" w:rsidR="005B22D9" w:rsidRDefault="005B22D9" w:rsidP="005B22D9">
      <w:pPr>
        <w:rPr>
          <w:b/>
          <w:bCs/>
        </w:rPr>
      </w:pPr>
    </w:p>
    <w:p w14:paraId="21BA027C" w14:textId="77777777" w:rsidR="005B22D9" w:rsidRDefault="005B22D9" w:rsidP="005B22D9">
      <w:pPr>
        <w:rPr>
          <w:b/>
          <w:bCs/>
        </w:rPr>
      </w:pPr>
    </w:p>
    <w:p w14:paraId="77FE22E3" w14:textId="77777777" w:rsidR="005B22D9" w:rsidRDefault="005B22D9" w:rsidP="005B22D9">
      <w:pPr>
        <w:rPr>
          <w:b/>
          <w:bCs/>
        </w:rPr>
      </w:pPr>
    </w:p>
    <w:p w14:paraId="6B8D687B" w14:textId="77777777" w:rsidR="005B22D9" w:rsidRDefault="005B22D9" w:rsidP="005B22D9">
      <w:pPr>
        <w:rPr>
          <w:b/>
          <w:bCs/>
        </w:rPr>
      </w:pPr>
    </w:p>
    <w:p w14:paraId="0D5B0FA2" w14:textId="77777777" w:rsidR="005B22D9" w:rsidRDefault="005B22D9" w:rsidP="005B22D9">
      <w:pPr>
        <w:rPr>
          <w:b/>
          <w:bCs/>
        </w:rPr>
      </w:pPr>
    </w:p>
    <w:p w14:paraId="79736B27" w14:textId="77777777" w:rsidR="005B22D9" w:rsidRDefault="005B22D9" w:rsidP="005B22D9">
      <w:pPr>
        <w:rPr>
          <w:b/>
          <w:bCs/>
        </w:rPr>
      </w:pPr>
    </w:p>
    <w:p w14:paraId="5BE2A4F0" w14:textId="77777777" w:rsidR="005B22D9" w:rsidRDefault="005B22D9" w:rsidP="005B22D9">
      <w:pPr>
        <w:rPr>
          <w:b/>
          <w:bCs/>
        </w:rPr>
      </w:pPr>
    </w:p>
    <w:p w14:paraId="20DE6913" w14:textId="77777777" w:rsidR="005B22D9" w:rsidRDefault="005B22D9" w:rsidP="005B22D9">
      <w:pPr>
        <w:rPr>
          <w:b/>
          <w:bCs/>
        </w:rPr>
      </w:pPr>
    </w:p>
    <w:p w14:paraId="51D5845A" w14:textId="77777777" w:rsidR="005B22D9" w:rsidRDefault="005B22D9" w:rsidP="005B22D9">
      <w:pPr>
        <w:rPr>
          <w:b/>
          <w:bCs/>
        </w:rPr>
      </w:pPr>
    </w:p>
    <w:p w14:paraId="4E566DCE" w14:textId="668906DA" w:rsidR="005B22D9" w:rsidRDefault="005B22D9" w:rsidP="005B22D9">
      <w:pPr>
        <w:rPr>
          <w:b/>
          <w:bCs/>
        </w:rPr>
      </w:pPr>
      <w:r>
        <w:rPr>
          <w:b/>
          <w:bCs/>
        </w:rPr>
        <w:lastRenderedPageBreak/>
        <w:t>SALESWOMAN</w:t>
      </w:r>
    </w:p>
    <w:p w14:paraId="0F71C83C" w14:textId="77777777" w:rsidR="005B22D9" w:rsidRDefault="005B22D9" w:rsidP="005B22D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75D6FF9A" wp14:editId="5418BD5E">
            <wp:simplePos x="0" y="0"/>
            <wp:positionH relativeFrom="column">
              <wp:posOffset>-251188</wp:posOffset>
            </wp:positionH>
            <wp:positionV relativeFrom="paragraph">
              <wp:posOffset>272</wp:posOffset>
            </wp:positionV>
            <wp:extent cx="1724025" cy="1895475"/>
            <wp:effectExtent l="0" t="0" r="9525" b="9525"/>
            <wp:wrapSquare wrapText="bothSides"/>
            <wp:docPr id="1860989968" name="Picture 3" descr="A couple of women stand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89968" name="Picture 3" descr="A couple of women standing on a stage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B6078" w14:textId="77777777" w:rsidR="005B22D9" w:rsidRDefault="005B22D9" w:rsidP="005B22D9">
      <w:pPr>
        <w:rPr>
          <w:b/>
          <w:bCs/>
        </w:rPr>
      </w:pPr>
    </w:p>
    <w:p w14:paraId="045097B1" w14:textId="77777777" w:rsidR="005B22D9" w:rsidRDefault="005B22D9" w:rsidP="005B22D9">
      <w:pPr>
        <w:rPr>
          <w:b/>
          <w:bCs/>
        </w:rPr>
      </w:pPr>
    </w:p>
    <w:p w14:paraId="22D80857" w14:textId="77777777" w:rsidR="005B22D9" w:rsidRDefault="005B22D9" w:rsidP="005B22D9">
      <w:pPr>
        <w:rPr>
          <w:b/>
          <w:bCs/>
        </w:rPr>
      </w:pPr>
    </w:p>
    <w:p w14:paraId="1AA41E46" w14:textId="77777777" w:rsidR="005B22D9" w:rsidRDefault="005B22D9" w:rsidP="005B22D9">
      <w:pPr>
        <w:rPr>
          <w:b/>
          <w:bCs/>
        </w:rPr>
      </w:pPr>
    </w:p>
    <w:p w14:paraId="252A19D4" w14:textId="77777777" w:rsidR="005B22D9" w:rsidRDefault="005B22D9" w:rsidP="005B22D9">
      <w:pPr>
        <w:rPr>
          <w:b/>
          <w:bCs/>
        </w:rPr>
      </w:pPr>
    </w:p>
    <w:p w14:paraId="729FDFF9" w14:textId="77777777" w:rsidR="005B22D9" w:rsidRDefault="005B22D9" w:rsidP="005B22D9">
      <w:pPr>
        <w:rPr>
          <w:b/>
          <w:bCs/>
        </w:rPr>
      </w:pPr>
    </w:p>
    <w:p w14:paraId="5DEE442D" w14:textId="77777777" w:rsidR="005B22D9" w:rsidRDefault="005B22D9" w:rsidP="005B22D9">
      <w:pPr>
        <w:rPr>
          <w:b/>
          <w:bCs/>
        </w:rPr>
      </w:pPr>
    </w:p>
    <w:p w14:paraId="3E8AF94A" w14:textId="5145F0B2" w:rsidR="005B22D9" w:rsidRDefault="005B22D9" w:rsidP="005B22D9">
      <w:pPr>
        <w:rPr>
          <w:b/>
          <w:bCs/>
        </w:rPr>
      </w:pPr>
      <w:r>
        <w:rPr>
          <w:b/>
          <w:bCs/>
        </w:rPr>
        <w:t>KATE</w:t>
      </w:r>
    </w:p>
    <w:p w14:paraId="33BD260A" w14:textId="437DED85" w:rsidR="005B22D9" w:rsidRPr="002F5AF1" w:rsidRDefault="005B22D9" w:rsidP="005B22D9">
      <w:pPr>
        <w:rPr>
          <w:b/>
          <w:bCs/>
        </w:rPr>
      </w:pPr>
      <w:r>
        <w:rPr>
          <w:noProof/>
        </w:rPr>
        <w:drawing>
          <wp:inline distT="0" distB="0" distL="0" distR="0" wp14:anchorId="5425AAD2" wp14:editId="441714CD">
            <wp:extent cx="1654810" cy="2764790"/>
            <wp:effectExtent l="0" t="0" r="2540" b="0"/>
            <wp:docPr id="744709651" name="Picture 1" descr="Kate i Legally Blonde – the 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e i Legally Blonde – the music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7A69297E" w14:textId="77777777" w:rsidR="005B22D9" w:rsidRDefault="005B22D9" w:rsidP="005B22D9">
      <w:pPr>
        <w:rPr>
          <w:b/>
          <w:bCs/>
        </w:rPr>
      </w:pPr>
    </w:p>
    <w:p w14:paraId="2F69D224" w14:textId="77777777" w:rsidR="005B22D9" w:rsidRDefault="005B22D9" w:rsidP="005B22D9">
      <w:pPr>
        <w:rPr>
          <w:b/>
          <w:bCs/>
        </w:rPr>
      </w:pPr>
    </w:p>
    <w:p w14:paraId="09AF833A" w14:textId="77777777" w:rsidR="005B22D9" w:rsidRDefault="005B22D9" w:rsidP="005B22D9">
      <w:pPr>
        <w:rPr>
          <w:b/>
          <w:bCs/>
        </w:rPr>
      </w:pPr>
    </w:p>
    <w:p w14:paraId="2D49FAE0" w14:textId="77777777" w:rsidR="005B22D9" w:rsidRDefault="005B22D9" w:rsidP="005B22D9">
      <w:pPr>
        <w:rPr>
          <w:b/>
          <w:bCs/>
        </w:rPr>
      </w:pPr>
    </w:p>
    <w:p w14:paraId="0A2A1CB3" w14:textId="77777777" w:rsidR="005B22D9" w:rsidRDefault="005B22D9" w:rsidP="005B22D9">
      <w:pPr>
        <w:rPr>
          <w:b/>
          <w:bCs/>
        </w:rPr>
      </w:pPr>
    </w:p>
    <w:p w14:paraId="0C9BB0C8" w14:textId="77777777" w:rsidR="005B22D9" w:rsidRDefault="005B22D9" w:rsidP="005B22D9">
      <w:pPr>
        <w:rPr>
          <w:b/>
          <w:bCs/>
        </w:rPr>
      </w:pPr>
    </w:p>
    <w:p w14:paraId="4BD9B382" w14:textId="77777777" w:rsidR="005B22D9" w:rsidRDefault="005B22D9" w:rsidP="005B22D9">
      <w:pPr>
        <w:rPr>
          <w:b/>
          <w:bCs/>
        </w:rPr>
      </w:pPr>
    </w:p>
    <w:p w14:paraId="79C86DAC" w14:textId="77777777" w:rsidR="005B22D9" w:rsidRDefault="005B22D9" w:rsidP="005B22D9">
      <w:pPr>
        <w:rPr>
          <w:b/>
          <w:bCs/>
        </w:rPr>
      </w:pPr>
    </w:p>
    <w:p w14:paraId="19244B75" w14:textId="77777777" w:rsidR="005B22D9" w:rsidRDefault="005B22D9" w:rsidP="005B22D9">
      <w:pPr>
        <w:rPr>
          <w:b/>
          <w:bCs/>
        </w:rPr>
      </w:pPr>
    </w:p>
    <w:p w14:paraId="206F979B" w14:textId="77777777" w:rsidR="005B22D9" w:rsidRDefault="005B22D9" w:rsidP="005B22D9">
      <w:pPr>
        <w:rPr>
          <w:b/>
          <w:bCs/>
        </w:rPr>
      </w:pPr>
    </w:p>
    <w:p w14:paraId="7417CF73" w14:textId="77777777" w:rsidR="005B22D9" w:rsidRDefault="005B22D9" w:rsidP="005B22D9">
      <w:pPr>
        <w:rPr>
          <w:b/>
          <w:bCs/>
        </w:rPr>
      </w:pPr>
    </w:p>
    <w:p w14:paraId="507E6D2E" w14:textId="77777777" w:rsidR="005B22D9" w:rsidRDefault="005B22D9" w:rsidP="005B22D9">
      <w:pPr>
        <w:rPr>
          <w:b/>
          <w:bCs/>
        </w:rPr>
      </w:pPr>
      <w:r w:rsidRPr="00EA0AA7">
        <w:rPr>
          <w:b/>
          <w:bCs/>
          <w:noProof/>
        </w:rPr>
        <w:lastRenderedPageBreak/>
        <w:drawing>
          <wp:inline distT="0" distB="0" distL="0" distR="0" wp14:anchorId="4485E67F" wp14:editId="5FE870CC">
            <wp:extent cx="5620534" cy="7792537"/>
            <wp:effectExtent l="0" t="0" r="0" b="0"/>
            <wp:docPr id="1142539024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39024" name="Picture 1" descr="A white sheet with black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6809" w14:textId="77777777" w:rsidR="005B22D9" w:rsidRDefault="005B22D9" w:rsidP="005B22D9">
      <w:pPr>
        <w:rPr>
          <w:b/>
          <w:bCs/>
        </w:rPr>
      </w:pPr>
    </w:p>
    <w:p w14:paraId="3EB6F171" w14:textId="77777777" w:rsidR="005B22D9" w:rsidRDefault="005B22D9" w:rsidP="005B22D9">
      <w:pPr>
        <w:rPr>
          <w:b/>
          <w:bCs/>
        </w:rPr>
      </w:pPr>
    </w:p>
    <w:p w14:paraId="0B596388" w14:textId="77777777" w:rsidR="005B22D9" w:rsidRDefault="005B22D9" w:rsidP="005B22D9">
      <w:pPr>
        <w:rPr>
          <w:b/>
          <w:bCs/>
        </w:rPr>
      </w:pPr>
    </w:p>
    <w:p w14:paraId="7F4C05F6" w14:textId="77777777" w:rsidR="005B22D9" w:rsidRDefault="005B22D9" w:rsidP="005B22D9">
      <w:pPr>
        <w:rPr>
          <w:b/>
          <w:bCs/>
        </w:rPr>
      </w:pPr>
      <w:r w:rsidRPr="00D413D8">
        <w:rPr>
          <w:b/>
          <w:bCs/>
          <w:noProof/>
        </w:rPr>
        <w:lastRenderedPageBreak/>
        <w:drawing>
          <wp:inline distT="0" distB="0" distL="0" distR="0" wp14:anchorId="733C3A11" wp14:editId="688C96F5">
            <wp:extent cx="5553850" cy="3191320"/>
            <wp:effectExtent l="0" t="0" r="8890" b="9525"/>
            <wp:docPr id="813270042" name="Picture 1" descr="A list of clothes with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70042" name="Picture 1" descr="A list of clothes with yellow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98FE" w14:textId="77777777" w:rsidR="005B22D9" w:rsidRDefault="005B22D9" w:rsidP="005B22D9">
      <w:pPr>
        <w:rPr>
          <w:b/>
          <w:bCs/>
        </w:rPr>
      </w:pPr>
    </w:p>
    <w:p w14:paraId="2D330E08" w14:textId="77777777" w:rsidR="005B22D9" w:rsidRDefault="005B22D9" w:rsidP="005B22D9">
      <w:pPr>
        <w:rPr>
          <w:b/>
          <w:bCs/>
        </w:rPr>
      </w:pPr>
    </w:p>
    <w:p w14:paraId="1AAE26DE" w14:textId="77777777" w:rsidR="005B22D9" w:rsidRPr="00FE5E47" w:rsidRDefault="005B22D9" w:rsidP="005B22D9">
      <w:pPr>
        <w:rPr>
          <w:b/>
          <w:bCs/>
        </w:rPr>
      </w:pPr>
    </w:p>
    <w:p w14:paraId="1CB4A761" w14:textId="77777777" w:rsidR="005B22D9" w:rsidRPr="005B22D9" w:rsidRDefault="005B22D9" w:rsidP="005B22D9">
      <w:pPr>
        <w:spacing w:after="0"/>
        <w:rPr>
          <w:sz w:val="24"/>
          <w:szCs w:val="24"/>
        </w:rPr>
      </w:pPr>
    </w:p>
    <w:p w14:paraId="4275436F" w14:textId="77777777" w:rsidR="005B22D9" w:rsidRDefault="005B22D9" w:rsidP="005B22D9">
      <w:pPr>
        <w:spacing w:after="0"/>
        <w:rPr>
          <w:b/>
          <w:bCs/>
          <w:u w:val="single"/>
        </w:rPr>
      </w:pPr>
    </w:p>
    <w:p w14:paraId="27A8CB26" w14:textId="77777777" w:rsidR="005B22D9" w:rsidRDefault="005B22D9" w:rsidP="005B22D9">
      <w:pPr>
        <w:spacing w:after="0"/>
        <w:rPr>
          <w:b/>
          <w:bCs/>
          <w:u w:val="single"/>
        </w:rPr>
      </w:pPr>
    </w:p>
    <w:p w14:paraId="118631C5" w14:textId="77777777" w:rsidR="005B22D9" w:rsidRDefault="005B22D9" w:rsidP="005B22D9">
      <w:pPr>
        <w:spacing w:after="0"/>
        <w:rPr>
          <w:b/>
          <w:bCs/>
          <w:u w:val="single"/>
        </w:rPr>
      </w:pPr>
    </w:p>
    <w:p w14:paraId="6430188C" w14:textId="77777777" w:rsidR="005B22D9" w:rsidRDefault="005B22D9" w:rsidP="005B22D9">
      <w:pPr>
        <w:spacing w:after="0"/>
        <w:rPr>
          <w:b/>
          <w:bCs/>
          <w:u w:val="single"/>
        </w:rPr>
      </w:pPr>
    </w:p>
    <w:p w14:paraId="242AA5BA" w14:textId="77777777" w:rsidR="005B22D9" w:rsidRDefault="005B22D9" w:rsidP="005B22D9">
      <w:pPr>
        <w:spacing w:after="0"/>
        <w:rPr>
          <w:b/>
          <w:bCs/>
          <w:u w:val="single"/>
        </w:rPr>
      </w:pPr>
    </w:p>
    <w:p w14:paraId="4C8CA205" w14:textId="77777777" w:rsidR="00DA335E" w:rsidRDefault="00DA335E" w:rsidP="005B22D9">
      <w:pPr>
        <w:spacing w:after="0"/>
      </w:pPr>
    </w:p>
    <w:p w14:paraId="2D7E53BA" w14:textId="77777777" w:rsidR="00DA335E" w:rsidRDefault="00DA335E" w:rsidP="005B22D9">
      <w:pPr>
        <w:spacing w:after="0"/>
      </w:pPr>
    </w:p>
    <w:p w14:paraId="69CEB09A" w14:textId="1622A713" w:rsidR="00DA335E" w:rsidRDefault="00DA335E" w:rsidP="005B22D9">
      <w:pPr>
        <w:spacing w:after="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DA335E" w:rsidSect="00DD35A5">
      <w:footerReference w:type="default" r:id="rId26"/>
      <w:headerReference w:type="firs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C2850" w14:textId="77777777" w:rsidR="00690D89" w:rsidRDefault="00690D89" w:rsidP="00DD35A5">
      <w:pPr>
        <w:spacing w:after="0" w:line="240" w:lineRule="auto"/>
      </w:pPr>
      <w:r>
        <w:separator/>
      </w:r>
    </w:p>
  </w:endnote>
  <w:endnote w:type="continuationSeparator" w:id="0">
    <w:p w14:paraId="093D1C60" w14:textId="77777777" w:rsidR="00690D89" w:rsidRDefault="00690D89" w:rsidP="00DD3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6C365" w14:textId="77777777" w:rsidR="00DD35A5" w:rsidRDefault="007319DA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19BCB93" wp14:editId="20DD8FAF">
          <wp:simplePos x="0" y="0"/>
          <wp:positionH relativeFrom="page">
            <wp:posOffset>0</wp:posOffset>
          </wp:positionH>
          <wp:positionV relativeFrom="paragraph">
            <wp:posOffset>-2162175</wp:posOffset>
          </wp:positionV>
          <wp:extent cx="7558405" cy="2797175"/>
          <wp:effectExtent l="0" t="0" r="4445" b="3175"/>
          <wp:wrapNone/>
          <wp:docPr id="1260045693" name="Picture 2" descr="A white background with a shad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984380" name="Picture 2" descr="A white background with a shadow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837"/>
                  <a:stretch/>
                </pic:blipFill>
                <pic:spPr bwMode="auto">
                  <a:xfrm>
                    <a:off x="0" y="0"/>
                    <a:ext cx="7558405" cy="2797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72B07" w14:textId="77777777" w:rsidR="00690D89" w:rsidRDefault="00690D89" w:rsidP="00DD35A5">
      <w:pPr>
        <w:spacing w:after="0" w:line="240" w:lineRule="auto"/>
      </w:pPr>
      <w:r>
        <w:separator/>
      </w:r>
    </w:p>
  </w:footnote>
  <w:footnote w:type="continuationSeparator" w:id="0">
    <w:p w14:paraId="7EE52EA7" w14:textId="77777777" w:rsidR="00690D89" w:rsidRDefault="00690D89" w:rsidP="00DD3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F8B2A" w14:textId="77777777" w:rsidR="007319DA" w:rsidRDefault="005240F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EDDF8C6" wp14:editId="549DB9B7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519605" cy="10713493"/>
          <wp:effectExtent l="0" t="0" r="5715" b="0"/>
          <wp:wrapNone/>
          <wp:docPr id="957649675" name="Picture 1" descr="A white background with a shad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649675" name="Picture 1" descr="A white background with a shadow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486" cy="10714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4AB136" w14:textId="77777777" w:rsidR="00DD35A5" w:rsidRDefault="00DD35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94EF5"/>
    <w:multiLevelType w:val="hybridMultilevel"/>
    <w:tmpl w:val="BAEEE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2A84"/>
    <w:multiLevelType w:val="hybridMultilevel"/>
    <w:tmpl w:val="90080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C3B17"/>
    <w:multiLevelType w:val="hybridMultilevel"/>
    <w:tmpl w:val="39A02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36B28"/>
    <w:multiLevelType w:val="hybridMultilevel"/>
    <w:tmpl w:val="3C9A7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863FD"/>
    <w:multiLevelType w:val="hybridMultilevel"/>
    <w:tmpl w:val="48F0A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56E25"/>
    <w:multiLevelType w:val="hybridMultilevel"/>
    <w:tmpl w:val="87900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72579"/>
    <w:multiLevelType w:val="hybridMultilevel"/>
    <w:tmpl w:val="9592A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302A5"/>
    <w:multiLevelType w:val="hybridMultilevel"/>
    <w:tmpl w:val="419C5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050641"/>
    <w:multiLevelType w:val="hybridMultilevel"/>
    <w:tmpl w:val="20BC4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491593">
    <w:abstractNumId w:val="7"/>
  </w:num>
  <w:num w:numId="2" w16cid:durableId="478115102">
    <w:abstractNumId w:val="5"/>
  </w:num>
  <w:num w:numId="3" w16cid:durableId="1557543044">
    <w:abstractNumId w:val="8"/>
  </w:num>
  <w:num w:numId="4" w16cid:durableId="1945264430">
    <w:abstractNumId w:val="6"/>
  </w:num>
  <w:num w:numId="5" w16cid:durableId="2038043009">
    <w:abstractNumId w:val="2"/>
  </w:num>
  <w:num w:numId="6" w16cid:durableId="1191795475">
    <w:abstractNumId w:val="1"/>
  </w:num>
  <w:num w:numId="7" w16cid:durableId="1208641991">
    <w:abstractNumId w:val="3"/>
  </w:num>
  <w:num w:numId="8" w16cid:durableId="736637239">
    <w:abstractNumId w:val="4"/>
  </w:num>
  <w:num w:numId="9" w16cid:durableId="1467817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813"/>
    <w:rsid w:val="00046F59"/>
    <w:rsid w:val="0009366A"/>
    <w:rsid w:val="000B18D4"/>
    <w:rsid w:val="001978A3"/>
    <w:rsid w:val="00200190"/>
    <w:rsid w:val="0025130C"/>
    <w:rsid w:val="00251539"/>
    <w:rsid w:val="002A224C"/>
    <w:rsid w:val="00305F8A"/>
    <w:rsid w:val="00324449"/>
    <w:rsid w:val="00360E9F"/>
    <w:rsid w:val="003D0BB7"/>
    <w:rsid w:val="003D3D92"/>
    <w:rsid w:val="003E0D19"/>
    <w:rsid w:val="003E5FE8"/>
    <w:rsid w:val="00433B0B"/>
    <w:rsid w:val="00435658"/>
    <w:rsid w:val="00487210"/>
    <w:rsid w:val="00496020"/>
    <w:rsid w:val="004C5045"/>
    <w:rsid w:val="004D4E36"/>
    <w:rsid w:val="005240F7"/>
    <w:rsid w:val="0056118D"/>
    <w:rsid w:val="005811A6"/>
    <w:rsid w:val="005A461E"/>
    <w:rsid w:val="005B22D9"/>
    <w:rsid w:val="00615380"/>
    <w:rsid w:val="00640EE8"/>
    <w:rsid w:val="00690D89"/>
    <w:rsid w:val="006C218E"/>
    <w:rsid w:val="006C74AF"/>
    <w:rsid w:val="007319DA"/>
    <w:rsid w:val="00731E25"/>
    <w:rsid w:val="007419C2"/>
    <w:rsid w:val="00761206"/>
    <w:rsid w:val="00781C82"/>
    <w:rsid w:val="007D1362"/>
    <w:rsid w:val="007E31D9"/>
    <w:rsid w:val="007E5DAB"/>
    <w:rsid w:val="00802F12"/>
    <w:rsid w:val="00820338"/>
    <w:rsid w:val="008664D9"/>
    <w:rsid w:val="00930140"/>
    <w:rsid w:val="00937C5B"/>
    <w:rsid w:val="009831B3"/>
    <w:rsid w:val="00984E62"/>
    <w:rsid w:val="009975A1"/>
    <w:rsid w:val="00A41EB4"/>
    <w:rsid w:val="00AA24CB"/>
    <w:rsid w:val="00AF2076"/>
    <w:rsid w:val="00B22971"/>
    <w:rsid w:val="00B279D3"/>
    <w:rsid w:val="00B345B4"/>
    <w:rsid w:val="00B65C88"/>
    <w:rsid w:val="00BC311E"/>
    <w:rsid w:val="00BE7BE5"/>
    <w:rsid w:val="00C17554"/>
    <w:rsid w:val="00C939D8"/>
    <w:rsid w:val="00DA335E"/>
    <w:rsid w:val="00DA54B6"/>
    <w:rsid w:val="00DD35A5"/>
    <w:rsid w:val="00DE650F"/>
    <w:rsid w:val="00E04813"/>
    <w:rsid w:val="00EA409B"/>
    <w:rsid w:val="00EC3CA6"/>
    <w:rsid w:val="00EE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A326C4"/>
  <w15:chartTrackingRefBased/>
  <w15:docId w15:val="{347C1155-CF66-4957-A297-F791CF93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3EE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35A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35A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35A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35A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35A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35A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35A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35A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35A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35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35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35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35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35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35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35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35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35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35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D35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35A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D35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35A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D35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35A5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D35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35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35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35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D35A5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D35A5"/>
  </w:style>
  <w:style w:type="paragraph" w:styleId="Footer">
    <w:name w:val="footer"/>
    <w:basedOn w:val="Normal"/>
    <w:link w:val="FooterChar"/>
    <w:uiPriority w:val="99"/>
    <w:unhideWhenUsed/>
    <w:rsid w:val="00DD35A5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D35A5"/>
  </w:style>
  <w:style w:type="paragraph" w:styleId="NormalWeb">
    <w:name w:val="Normal (Web)"/>
    <w:basedOn w:val="Normal"/>
    <w:uiPriority w:val="99"/>
    <w:semiHidden/>
    <w:unhideWhenUsed/>
    <w:rsid w:val="00DD35A5"/>
    <w:pPr>
      <w:spacing w:line="278" w:lineRule="auto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AF207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F2076"/>
    <w:rPr>
      <w:rFonts w:ascii="Arial" w:eastAsia="Arial" w:hAnsi="Arial" w:cs="Arial"/>
      <w:kern w:val="0"/>
      <w:sz w:val="18"/>
      <w:szCs w:val="18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49602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02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B2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l.proctor1\OneDrive%20-%20Telford%20and%20Wrekin%20Council\Charlton%20School%20-%20Admin\School%20PA\Rachel\Templates\Letterhead%20Greyscale%202025%20Template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2F46BF35FC64491A59946A484DB41" ma:contentTypeVersion="" ma:contentTypeDescription="Create a new document." ma:contentTypeScope="" ma:versionID="9d0171482a6013b1db871d4b0cece704">
  <xsd:schema xmlns:xsd="http://www.w3.org/2001/XMLSchema" xmlns:xs="http://www.w3.org/2001/XMLSchema" xmlns:p="http://schemas.microsoft.com/office/2006/metadata/properties" xmlns:ns2="c7645868-ec8a-4d5b-a35a-5a558a4aa854" xmlns:ns3="b4f24a13-6c8e-47fc-ab3b-f7c4825c93b5" xmlns:ns4="3c6552ff-e203-492b-9a4a-86c2b1ce869f" targetNamespace="http://schemas.microsoft.com/office/2006/metadata/properties" ma:root="true" ma:fieldsID="e74e650c5497b593db04dda05e17de62" ns2:_="" ns3:_="" ns4:_="">
    <xsd:import namespace="c7645868-ec8a-4d5b-a35a-5a558a4aa854"/>
    <xsd:import namespace="b4f24a13-6c8e-47fc-ab3b-f7c4825c93b5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  <xsd:element ref="ns3:lcf76f155ced4ddcb4097134ff3c332f" minOccurs="0"/>
                <xsd:element ref="ns4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45868-ec8a-4d5b-a35a-5a558a4aa8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24a13-6c8e-47fc-ab3b-f7c4825c9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C3E819E-2EED-4909-91DC-D56DB498C46F}" ma:internalName="TaxCatchAll" ma:showField="CatchAllData" ma:web="{c7645868-ec8a-4d5b-a35a-5a558a4aa854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b4f24a13-6c8e-47fc-ab3b-f7c4825c93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7E213D-74A2-4209-9CCE-7AD6238352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645868-ec8a-4d5b-a35a-5a558a4aa854"/>
    <ds:schemaRef ds:uri="b4f24a13-6c8e-47fc-ab3b-f7c4825c93b5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E60C15-AAC7-44E2-BE59-8DDB3612A7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72C41A-63C7-45BC-84AE-314085AAC877}">
  <ds:schemaRefs>
    <ds:schemaRef ds:uri="http://schemas.microsoft.com/office/2006/metadata/properties"/>
    <ds:schemaRef ds:uri="http://schemas.microsoft.com/office/infopath/2007/PartnerControls"/>
    <ds:schemaRef ds:uri="3c6552ff-e203-492b-9a4a-86c2b1ce869f"/>
    <ds:schemaRef ds:uri="b4f24a13-6c8e-47fc-ab3b-f7c4825c93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Greyscale 2025 TemplateV2</Template>
  <TotalTime>1</TotalTime>
  <Pages>10</Pages>
  <Words>422</Words>
  <Characters>2112</Characters>
  <Application>Microsoft Office Word</Application>
  <DocSecurity>0</DocSecurity>
  <Lines>2112</Lines>
  <Paragraphs>422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and Wrekin IDT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Proctor1, Rachel (Charlton School)</dc:creator>
  <cp:keywords/>
  <dc:description/>
  <cp:lastModifiedBy>Crampsie, Amy (Charlton School)</cp:lastModifiedBy>
  <cp:revision>2</cp:revision>
  <dcterms:created xsi:type="dcterms:W3CDTF">2026-01-18T21:31:00Z</dcterms:created>
  <dcterms:modified xsi:type="dcterms:W3CDTF">2026-01-18T21:31:00Z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0x0101000BA2F46BF35FC64491A59946A484DB41</vt:lpwstr>
  </property>
  <property fmtid="{D5CDD505-2E9C-101B-9397-08002B2CF9AE}" pid="3" name="GrammarlyDocumentId">
    <vt:lpwstr>7fe8edc4-ab80-4dc3-a67c-4f926125893c</vt:lpwstr>
  </property>
  <property fmtid="{D5CDD505-2E9C-101B-9397-08002B2CF9AE}" pid="4" name="MediaServiceImageTags">
    <vt:lpwstr/>
  </property>
</Properties>
</file>